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F2F54" w14:textId="77777777" w:rsidR="00801A8D" w:rsidRPr="004D72F6" w:rsidRDefault="00801A8D" w:rsidP="00071A89">
      <w:pPr>
        <w:pStyle w:val="Titre1"/>
      </w:pPr>
    </w:p>
    <w:p w14:paraId="5266B8EC" w14:textId="77777777" w:rsidR="00217993" w:rsidRPr="00217993" w:rsidRDefault="00217993" w:rsidP="00217993">
      <w:pPr>
        <w:jc w:val="center"/>
        <w:rPr>
          <w:b/>
          <w:color w:val="C71D0E"/>
          <w:sz w:val="40"/>
          <w:szCs w:val="40"/>
        </w:rPr>
      </w:pPr>
      <w:r w:rsidRPr="00217993">
        <w:rPr>
          <w:b/>
          <w:color w:val="C71D0E"/>
          <w:sz w:val="40"/>
          <w:szCs w:val="40"/>
        </w:rPr>
        <w:t>Programme de formation sur l’eau</w:t>
      </w:r>
    </w:p>
    <w:p w14:paraId="6F6BC228" w14:textId="77777777" w:rsidR="00D3303F" w:rsidRDefault="00D3303F" w:rsidP="00071A89"/>
    <w:tbl>
      <w:tblPr>
        <w:tblStyle w:val="Grilledutableau"/>
        <w:tblW w:w="0" w:type="auto"/>
        <w:tblBorders>
          <w:insideH w:val="dotted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215"/>
        <w:gridCol w:w="3563"/>
        <w:gridCol w:w="3618"/>
      </w:tblGrid>
      <w:tr w:rsidR="00217993" w:rsidRPr="00023B31" w14:paraId="303A41CF" w14:textId="77777777" w:rsidTr="00750B28">
        <w:trPr>
          <w:trHeight w:val="300"/>
        </w:trPr>
        <w:tc>
          <w:tcPr>
            <w:tcW w:w="221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5BA9A8" w14:textId="77777777" w:rsidR="00217993" w:rsidRPr="00023B31" w:rsidRDefault="00217993" w:rsidP="00750B28">
            <w:pPr>
              <w:jc w:val="center"/>
              <w:rPr>
                <w:b/>
                <w:bCs/>
              </w:rPr>
            </w:pPr>
            <w:r w:rsidRPr="00023B31">
              <w:rPr>
                <w:b/>
                <w:bCs/>
              </w:rPr>
              <w:t>Thèmes / objectifs</w:t>
            </w:r>
          </w:p>
        </w:tc>
        <w:tc>
          <w:tcPr>
            <w:tcW w:w="356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788741E" w14:textId="77777777" w:rsidR="00217993" w:rsidRPr="00023B31" w:rsidRDefault="00217993" w:rsidP="00750B28">
            <w:pPr>
              <w:jc w:val="center"/>
              <w:rPr>
                <w:b/>
                <w:bCs/>
              </w:rPr>
            </w:pPr>
            <w:r w:rsidRPr="00023B31">
              <w:rPr>
                <w:b/>
                <w:bCs/>
              </w:rPr>
              <w:t xml:space="preserve">5e &amp; 6e </w:t>
            </w:r>
            <w:proofErr w:type="spellStart"/>
            <w:r w:rsidRPr="00023B31">
              <w:rPr>
                <w:b/>
                <w:bCs/>
              </w:rPr>
              <w:t>HarmoS</w:t>
            </w:r>
            <w:proofErr w:type="spellEnd"/>
          </w:p>
        </w:tc>
        <w:tc>
          <w:tcPr>
            <w:tcW w:w="361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DB4D89" w14:textId="77777777" w:rsidR="00217993" w:rsidRPr="00023B31" w:rsidRDefault="00217993" w:rsidP="00750B28">
            <w:pPr>
              <w:jc w:val="center"/>
              <w:rPr>
                <w:b/>
                <w:bCs/>
              </w:rPr>
            </w:pPr>
            <w:r w:rsidRPr="00023B31">
              <w:rPr>
                <w:b/>
                <w:bCs/>
              </w:rPr>
              <w:t xml:space="preserve">7e &amp; 8e </w:t>
            </w:r>
            <w:proofErr w:type="spellStart"/>
            <w:r w:rsidRPr="00023B31">
              <w:rPr>
                <w:b/>
                <w:bCs/>
              </w:rPr>
              <w:t>HarmoS</w:t>
            </w:r>
            <w:proofErr w:type="spellEnd"/>
          </w:p>
        </w:tc>
      </w:tr>
      <w:tr w:rsidR="00217993" w:rsidRPr="00023B31" w14:paraId="29F694EC" w14:textId="77777777" w:rsidTr="00750B28">
        <w:trPr>
          <w:trHeight w:val="300"/>
        </w:trPr>
        <w:tc>
          <w:tcPr>
            <w:tcW w:w="2215" w:type="dxa"/>
            <w:tcBorders>
              <w:top w:val="single" w:sz="4" w:space="0" w:color="auto"/>
            </w:tcBorders>
            <w:noWrap/>
            <w:hideMark/>
          </w:tcPr>
          <w:p w14:paraId="45FB6F27" w14:textId="77777777" w:rsidR="00217993" w:rsidRPr="00023B31" w:rsidRDefault="00217993" w:rsidP="00750B28">
            <w:r w:rsidRPr="00023B31">
              <w:t>États de l’eau, salinité, disponibilité, stockage souterrain, traitement</w:t>
            </w:r>
          </w:p>
        </w:tc>
        <w:tc>
          <w:tcPr>
            <w:tcW w:w="3563" w:type="dxa"/>
            <w:tcBorders>
              <w:top w:val="single" w:sz="4" w:space="0" w:color="auto"/>
            </w:tcBorders>
            <w:noWrap/>
            <w:hideMark/>
          </w:tcPr>
          <w:p w14:paraId="59E3F38C" w14:textId="77777777" w:rsidR="00217993" w:rsidRPr="00023B31" w:rsidRDefault="00217993" w:rsidP="00750B28">
            <w:r w:rsidRPr="00023B31">
              <w:t>Présentation des états de l’eau et des mécanismes de passage d’un état à un autre (schéma)</w:t>
            </w:r>
          </w:p>
        </w:tc>
        <w:tc>
          <w:tcPr>
            <w:tcW w:w="3618" w:type="dxa"/>
            <w:tcBorders>
              <w:top w:val="single" w:sz="4" w:space="0" w:color="auto"/>
            </w:tcBorders>
            <w:noWrap/>
            <w:hideMark/>
          </w:tcPr>
          <w:p w14:paraId="19032D89" w14:textId="77777777" w:rsidR="00217993" w:rsidRPr="00023B31" w:rsidRDefault="00217993" w:rsidP="00750B28">
            <w:r w:rsidRPr="00023B31">
              <w:t>Le cycle de l’eau, la gestion sur le territoire communal, l’eau potable et son traitement</w:t>
            </w:r>
          </w:p>
        </w:tc>
      </w:tr>
      <w:tr w:rsidR="00217993" w:rsidRPr="00023B31" w14:paraId="63504173" w14:textId="77777777" w:rsidTr="00750B28">
        <w:trPr>
          <w:trHeight w:val="300"/>
        </w:trPr>
        <w:tc>
          <w:tcPr>
            <w:tcW w:w="2215" w:type="dxa"/>
            <w:noWrap/>
            <w:hideMark/>
          </w:tcPr>
          <w:p w14:paraId="73BBE564" w14:textId="77777777" w:rsidR="00217993" w:rsidRPr="00023B31" w:rsidRDefault="00217993" w:rsidP="00750B28">
            <w:r w:rsidRPr="00023B31">
              <w:t>L’eau dans les activités humaines / ses fonctions</w:t>
            </w:r>
          </w:p>
        </w:tc>
        <w:tc>
          <w:tcPr>
            <w:tcW w:w="3563" w:type="dxa"/>
            <w:noWrap/>
            <w:hideMark/>
          </w:tcPr>
          <w:p w14:paraId="0A5C2E5C" w14:textId="77777777" w:rsidR="00217993" w:rsidRPr="00023B31" w:rsidRDefault="00217993" w:rsidP="00750B28">
            <w:r w:rsidRPr="00023B31">
              <w:t>Jeu participatif : 5 situations de la vie quotidienne (maison, magasins, loisirs, agriculture, transports) avec répartition des besoins en eau</w:t>
            </w:r>
          </w:p>
        </w:tc>
        <w:tc>
          <w:tcPr>
            <w:tcW w:w="3618" w:type="dxa"/>
            <w:noWrap/>
            <w:hideMark/>
          </w:tcPr>
          <w:p w14:paraId="0D6B2AA9" w14:textId="77777777" w:rsidR="00217993" w:rsidRPr="00023B31" w:rsidRDefault="00217993" w:rsidP="00750B28">
            <w:r w:rsidRPr="00023B31">
              <w:t>Distinction entre eaux usées et eaux claires, traitement des eaux usées</w:t>
            </w:r>
          </w:p>
        </w:tc>
      </w:tr>
      <w:tr w:rsidR="00217993" w:rsidRPr="00023B31" w14:paraId="655E3C39" w14:textId="77777777" w:rsidTr="00750B28">
        <w:trPr>
          <w:trHeight w:val="300"/>
        </w:trPr>
        <w:tc>
          <w:tcPr>
            <w:tcW w:w="2215" w:type="dxa"/>
            <w:noWrap/>
            <w:hideMark/>
          </w:tcPr>
          <w:p w14:paraId="18EBD17D" w14:textId="77777777" w:rsidR="00217993" w:rsidRPr="00023B31" w:rsidRDefault="00217993" w:rsidP="00750B28">
            <w:r w:rsidRPr="00023B31">
              <w:t>Rareté et disponibilité de l’eau</w:t>
            </w:r>
          </w:p>
        </w:tc>
        <w:tc>
          <w:tcPr>
            <w:tcW w:w="3563" w:type="dxa"/>
            <w:noWrap/>
            <w:hideMark/>
          </w:tcPr>
          <w:p w14:paraId="29D073CA" w14:textId="77777777" w:rsidR="00217993" w:rsidRPr="00023B31" w:rsidRDefault="00217993" w:rsidP="00750B28">
            <w:r w:rsidRPr="00023B31">
              <w:t>Démonstration avec volumes : proportion d’eau utilisable pour l’humanité</w:t>
            </w:r>
          </w:p>
        </w:tc>
        <w:tc>
          <w:tcPr>
            <w:tcW w:w="3618" w:type="dxa"/>
            <w:noWrap/>
            <w:hideMark/>
          </w:tcPr>
          <w:p w14:paraId="3CF6DBE2" w14:textId="77777777" w:rsidR="00217993" w:rsidRPr="00023B31" w:rsidRDefault="00217993" w:rsidP="00750B28">
            <w:r w:rsidRPr="00023B31">
              <w:t>Influences des activités humaines sur l’eau et réciproquement</w:t>
            </w:r>
          </w:p>
        </w:tc>
      </w:tr>
      <w:tr w:rsidR="00217993" w:rsidRPr="00023B31" w14:paraId="0B9EE2B0" w14:textId="77777777" w:rsidTr="00750B28">
        <w:trPr>
          <w:trHeight w:val="300"/>
        </w:trPr>
        <w:tc>
          <w:tcPr>
            <w:tcW w:w="2215" w:type="dxa"/>
            <w:noWrap/>
            <w:hideMark/>
          </w:tcPr>
          <w:p w14:paraId="6B394FB7" w14:textId="77777777" w:rsidR="00217993" w:rsidRPr="00023B31" w:rsidRDefault="00217993" w:rsidP="00750B28">
            <w:r w:rsidRPr="00023B31">
              <w:t>Économiser l’eau / limiter la pollution</w:t>
            </w:r>
          </w:p>
        </w:tc>
        <w:tc>
          <w:tcPr>
            <w:tcW w:w="3563" w:type="dxa"/>
            <w:noWrap/>
            <w:hideMark/>
          </w:tcPr>
          <w:p w14:paraId="10B406BC" w14:textId="77777777" w:rsidR="00217993" w:rsidRPr="00023B31" w:rsidRDefault="00217993" w:rsidP="00750B28">
            <w:r w:rsidRPr="00023B31">
              <w:t>Brainstorming : écogestes à la maison ; lavage de vaisselle économe ; comparaison douche vs bain ; économie dans les WC</w:t>
            </w:r>
          </w:p>
        </w:tc>
        <w:tc>
          <w:tcPr>
            <w:tcW w:w="3618" w:type="dxa"/>
            <w:noWrap/>
            <w:hideMark/>
          </w:tcPr>
          <w:p w14:paraId="6573194F" w14:textId="77777777" w:rsidR="00217993" w:rsidRPr="00023B31" w:rsidRDefault="00217993" w:rsidP="00750B28">
            <w:r w:rsidRPr="00023B31">
              <w:t>Explications + jeu de tri pour distinguer eaux claires/usées, bons réflexes à adopter</w:t>
            </w:r>
          </w:p>
        </w:tc>
      </w:tr>
      <w:tr w:rsidR="00217993" w:rsidRPr="00023B31" w14:paraId="77155CE6" w14:textId="77777777" w:rsidTr="00750B28">
        <w:trPr>
          <w:trHeight w:val="300"/>
        </w:trPr>
        <w:tc>
          <w:tcPr>
            <w:tcW w:w="2215" w:type="dxa"/>
            <w:noWrap/>
            <w:hideMark/>
          </w:tcPr>
          <w:p w14:paraId="696B3E7F" w14:textId="77777777" w:rsidR="00217993" w:rsidRPr="00023B31" w:rsidRDefault="00217993" w:rsidP="00750B28">
            <w:r w:rsidRPr="00023B31">
              <w:t>Cycle de l’eau</w:t>
            </w:r>
          </w:p>
        </w:tc>
        <w:tc>
          <w:tcPr>
            <w:tcW w:w="3563" w:type="dxa"/>
            <w:noWrap/>
            <w:hideMark/>
          </w:tcPr>
          <w:p w14:paraId="52496FB1" w14:textId="77777777" w:rsidR="00217993" w:rsidRPr="00023B31" w:rsidRDefault="00217993" w:rsidP="00750B28">
            <w:r w:rsidRPr="00023B31">
              <w:t>Jeu de poster à compléter avec cartes illustrant les étapes du cycle + Q&amp;A</w:t>
            </w:r>
          </w:p>
        </w:tc>
        <w:tc>
          <w:tcPr>
            <w:tcW w:w="3618" w:type="dxa"/>
            <w:noWrap/>
            <w:hideMark/>
          </w:tcPr>
          <w:p w14:paraId="664EC62B" w14:textId="77777777" w:rsidR="00217993" w:rsidRPr="00023B31" w:rsidRDefault="00217993" w:rsidP="00750B28">
            <w:r w:rsidRPr="00023B31">
              <w:t>Localisation de l’eau “invisible / virtuelle” dans la consommation de produits</w:t>
            </w:r>
          </w:p>
        </w:tc>
      </w:tr>
      <w:tr w:rsidR="00217993" w:rsidRPr="00023B31" w14:paraId="09FB0977" w14:textId="77777777" w:rsidTr="00750B28">
        <w:trPr>
          <w:trHeight w:val="300"/>
        </w:trPr>
        <w:tc>
          <w:tcPr>
            <w:tcW w:w="2215" w:type="dxa"/>
            <w:noWrap/>
            <w:hideMark/>
          </w:tcPr>
          <w:p w14:paraId="0999D85F" w14:textId="77777777" w:rsidR="00217993" w:rsidRPr="00023B31" w:rsidRDefault="00217993" w:rsidP="00750B28">
            <w:r w:rsidRPr="00023B31">
              <w:t>Traitement des eaux usées</w:t>
            </w:r>
          </w:p>
        </w:tc>
        <w:tc>
          <w:tcPr>
            <w:tcW w:w="3563" w:type="dxa"/>
            <w:noWrap/>
            <w:hideMark/>
          </w:tcPr>
          <w:p w14:paraId="6E0E6EE1" w14:textId="77777777" w:rsidR="00217993" w:rsidRPr="00023B31" w:rsidRDefault="00217993" w:rsidP="00750B28"/>
        </w:tc>
        <w:tc>
          <w:tcPr>
            <w:tcW w:w="3618" w:type="dxa"/>
            <w:noWrap/>
            <w:hideMark/>
          </w:tcPr>
          <w:p w14:paraId="3AC09AAF" w14:textId="77777777" w:rsidR="00217993" w:rsidRPr="00023B31" w:rsidRDefault="00217993" w:rsidP="00750B28">
            <w:r w:rsidRPr="00023B31">
              <w:t>Expérience de décantation en classe</w:t>
            </w:r>
          </w:p>
        </w:tc>
      </w:tr>
      <w:tr w:rsidR="00217993" w:rsidRPr="00023B31" w14:paraId="7DA1AE08" w14:textId="77777777" w:rsidTr="00217993">
        <w:trPr>
          <w:trHeight w:val="300"/>
        </w:trPr>
        <w:tc>
          <w:tcPr>
            <w:tcW w:w="2215" w:type="dxa"/>
            <w:tcBorders>
              <w:bottom w:val="single" w:sz="4" w:space="0" w:color="auto"/>
            </w:tcBorders>
            <w:noWrap/>
            <w:hideMark/>
          </w:tcPr>
          <w:p w14:paraId="7EA6BE31" w14:textId="77777777" w:rsidR="00217993" w:rsidRPr="00023B31" w:rsidRDefault="00217993" w:rsidP="00750B28">
            <w:r w:rsidRPr="00023B31">
              <w:t>Eau comme force de travail</w:t>
            </w:r>
          </w:p>
        </w:tc>
        <w:tc>
          <w:tcPr>
            <w:tcW w:w="3563" w:type="dxa"/>
            <w:tcBorders>
              <w:bottom w:val="single" w:sz="4" w:space="0" w:color="auto"/>
            </w:tcBorders>
            <w:noWrap/>
            <w:hideMark/>
          </w:tcPr>
          <w:p w14:paraId="5DDB6532" w14:textId="77777777" w:rsidR="00217993" w:rsidRPr="00023B31" w:rsidRDefault="00217993" w:rsidP="00750B28"/>
        </w:tc>
        <w:tc>
          <w:tcPr>
            <w:tcW w:w="3618" w:type="dxa"/>
            <w:tcBorders>
              <w:bottom w:val="single" w:sz="4" w:space="0" w:color="auto"/>
            </w:tcBorders>
            <w:noWrap/>
            <w:hideMark/>
          </w:tcPr>
          <w:p w14:paraId="44C611B2" w14:textId="77777777" w:rsidR="00217993" w:rsidRPr="00023B31" w:rsidRDefault="00217993" w:rsidP="00750B28">
            <w:r w:rsidRPr="00023B31">
              <w:t>Démonstration via machine à vapeur ; exemples (funiculaire de Fribourg, etc.)</w:t>
            </w:r>
          </w:p>
        </w:tc>
      </w:tr>
    </w:tbl>
    <w:p w14:paraId="1CD75290" w14:textId="77777777" w:rsidR="00217993" w:rsidRPr="004D72F6" w:rsidRDefault="00217993" w:rsidP="00071A89"/>
    <w:sectPr w:rsidR="00217993" w:rsidRPr="004D72F6" w:rsidSect="00AE6B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958" w:right="1134" w:bottom="1134" w:left="1134" w:header="425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CC68A" w14:textId="77777777" w:rsidR="00E61034" w:rsidRDefault="00E61034" w:rsidP="00071A89">
      <w:r>
        <w:separator/>
      </w:r>
    </w:p>
  </w:endnote>
  <w:endnote w:type="continuationSeparator" w:id="0">
    <w:p w14:paraId="7A21E583" w14:textId="77777777" w:rsidR="00E61034" w:rsidRDefault="00E61034" w:rsidP="00071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uprum">
    <w:panose1 w:val="02000506000000020004"/>
    <w:charset w:val="00"/>
    <w:family w:val="auto"/>
    <w:pitch w:val="variable"/>
    <w:sig w:usb0="8000022F" w:usb1="0000000A" w:usb2="00000000" w:usb3="00000000" w:csb0="0000009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Black Oblique">
    <w:panose1 w:val="020B080302020309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8"/>
      <w:gridCol w:w="3191"/>
      <w:gridCol w:w="3233"/>
    </w:tblGrid>
    <w:tr w:rsidR="00F11D1F" w14:paraId="47B34DF1" w14:textId="77777777" w:rsidTr="0029516F">
      <w:tc>
        <w:tcPr>
          <w:tcW w:w="3282" w:type="dxa"/>
        </w:tcPr>
        <w:p w14:paraId="712E29E1" w14:textId="77777777" w:rsidR="00F11D1F" w:rsidRDefault="00F11D1F" w:rsidP="00F11D1F">
          <w:pPr>
            <w:pStyle w:val="Basdepage"/>
            <w:spacing w:after="0"/>
          </w:pPr>
        </w:p>
        <w:p w14:paraId="13098D0F" w14:textId="77777777" w:rsidR="00F11D1F" w:rsidRDefault="00F11D1F" w:rsidP="00F11D1F">
          <w:pPr>
            <w:pStyle w:val="Basdepage"/>
            <w:tabs>
              <w:tab w:val="clear" w:pos="4536"/>
              <w:tab w:val="clear" w:pos="9072"/>
              <w:tab w:val="right" w:pos="2367"/>
            </w:tabs>
            <w:spacing w:after="0"/>
          </w:pPr>
          <w:r w:rsidRPr="00FF1DA7">
            <w:t xml:space="preserve">Page </w:t>
          </w:r>
          <w:r w:rsidRPr="00FF1DA7">
            <w:fldChar w:fldCharType="begin"/>
          </w:r>
          <w:r w:rsidRPr="00FF1DA7">
            <w:instrText xml:space="preserve"> PAGE </w:instrText>
          </w:r>
          <w:r w:rsidRPr="00FF1DA7">
            <w:fldChar w:fldCharType="separate"/>
          </w:r>
          <w:r w:rsidR="00AE6BB8">
            <w:rPr>
              <w:noProof/>
            </w:rPr>
            <w:t>2</w:t>
          </w:r>
          <w:r w:rsidRPr="00FF1DA7">
            <w:fldChar w:fldCharType="end"/>
          </w:r>
          <w:r w:rsidRPr="00FF1DA7">
            <w:t xml:space="preserve"> sur </w:t>
          </w:r>
          <w:r w:rsidRPr="00FF1DA7">
            <w:fldChar w:fldCharType="begin"/>
          </w:r>
          <w:r w:rsidRPr="00FF1DA7">
            <w:instrText xml:space="preserve"> NUMPAGES </w:instrText>
          </w:r>
          <w:r w:rsidRPr="00FF1DA7">
            <w:fldChar w:fldCharType="separate"/>
          </w:r>
          <w:r w:rsidR="00AE6BB8">
            <w:rPr>
              <w:noProof/>
            </w:rPr>
            <w:t>3</w:t>
          </w:r>
          <w:r w:rsidRPr="00FF1DA7">
            <w:fldChar w:fldCharType="end"/>
          </w:r>
        </w:p>
        <w:p w14:paraId="707536B6" w14:textId="77777777" w:rsidR="00F11D1F" w:rsidRDefault="00F11D1F" w:rsidP="00F11D1F">
          <w:pPr>
            <w:pStyle w:val="Basdepage"/>
            <w:spacing w:after="0"/>
          </w:pPr>
          <w:r>
            <w:t>24.05.2017</w:t>
          </w:r>
        </w:p>
      </w:tc>
      <w:tc>
        <w:tcPr>
          <w:tcW w:w="3283" w:type="dxa"/>
        </w:tcPr>
        <w:p w14:paraId="5BC0E225" w14:textId="77777777" w:rsidR="00F11D1F" w:rsidRDefault="00F11D1F" w:rsidP="00F11D1F">
          <w:pPr>
            <w:pStyle w:val="Basdepage"/>
            <w:spacing w:after="0"/>
          </w:pPr>
        </w:p>
      </w:tc>
      <w:tc>
        <w:tcPr>
          <w:tcW w:w="3283" w:type="dxa"/>
        </w:tcPr>
        <w:p w14:paraId="11B09337" w14:textId="77777777" w:rsidR="00F11D1F" w:rsidRPr="00FF1DA7" w:rsidRDefault="00F11D1F" w:rsidP="00F11D1F">
          <w:pPr>
            <w:pStyle w:val="Basdepage"/>
            <w:spacing w:after="0"/>
            <w:jc w:val="right"/>
          </w:pPr>
          <w:r w:rsidRPr="00FF1DA7">
            <w:t>ecoLive association</w:t>
          </w:r>
        </w:p>
        <w:p w14:paraId="3E0C5C6E" w14:textId="77777777" w:rsidR="00F11D1F" w:rsidRPr="00FF1DA7" w:rsidRDefault="00F11D1F" w:rsidP="00F11D1F">
          <w:pPr>
            <w:pStyle w:val="Basdepage"/>
            <w:spacing w:after="0"/>
            <w:jc w:val="right"/>
          </w:pPr>
          <w:r w:rsidRPr="00FF1DA7">
            <w:t xml:space="preserve">p/a ecoLive, Rte </w:t>
          </w:r>
          <w:r>
            <w:t>de Valavran 1, CH-1293 Bellevue</w:t>
          </w:r>
        </w:p>
        <w:p w14:paraId="7B42AB51" w14:textId="77777777" w:rsidR="00F11D1F" w:rsidRDefault="00F11D1F" w:rsidP="00F11D1F">
          <w:pPr>
            <w:pStyle w:val="Basdepage"/>
            <w:tabs>
              <w:tab w:val="clear" w:pos="4536"/>
              <w:tab w:val="clear" w:pos="9072"/>
              <w:tab w:val="right" w:pos="2367"/>
            </w:tabs>
            <w:spacing w:after="0"/>
            <w:jc w:val="right"/>
          </w:pPr>
          <w:r>
            <w:t>+ 41 22 732 24 55 – association@ecolive.ch</w:t>
          </w:r>
        </w:p>
      </w:tc>
    </w:tr>
  </w:tbl>
  <w:p w14:paraId="44C1F8A2" w14:textId="77777777" w:rsidR="00071A89" w:rsidRPr="00F11D1F" w:rsidRDefault="00071A89" w:rsidP="00F11D1F">
    <w:pPr>
      <w:pStyle w:val="Pieddepage"/>
      <w:rPr>
        <w:b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32"/>
      <w:gridCol w:w="3191"/>
      <w:gridCol w:w="3209"/>
    </w:tblGrid>
    <w:tr w:rsidR="00071A89" w14:paraId="39EDA90A" w14:textId="77777777" w:rsidTr="00F11D1F">
      <w:tc>
        <w:tcPr>
          <w:tcW w:w="3282" w:type="dxa"/>
        </w:tcPr>
        <w:p w14:paraId="31719F5D" w14:textId="77777777" w:rsidR="00071A89" w:rsidRPr="00FF1DA7" w:rsidRDefault="00071A89" w:rsidP="00071A89">
          <w:pPr>
            <w:pStyle w:val="Basdepage"/>
            <w:spacing w:after="0"/>
          </w:pPr>
          <w:r w:rsidRPr="00FF1DA7">
            <w:t>ecoLive association</w:t>
          </w:r>
        </w:p>
        <w:p w14:paraId="6EFB83DB" w14:textId="77777777" w:rsidR="00071A89" w:rsidRPr="00FF1DA7" w:rsidRDefault="00071A89" w:rsidP="00071A89">
          <w:pPr>
            <w:pStyle w:val="Basdepage"/>
            <w:spacing w:after="0"/>
          </w:pPr>
          <w:r w:rsidRPr="00FF1DA7">
            <w:t xml:space="preserve">p/a ecoLive, Rte </w:t>
          </w:r>
          <w:r>
            <w:t>de Valavran 1, CH-1293 Bellevue</w:t>
          </w:r>
        </w:p>
        <w:p w14:paraId="41FE56EE" w14:textId="77777777" w:rsidR="00071A89" w:rsidRDefault="00071A89" w:rsidP="00071A89">
          <w:pPr>
            <w:pStyle w:val="Basdepage"/>
            <w:spacing w:after="0"/>
          </w:pPr>
          <w:r>
            <w:t>+ 41 22 732 24 55 – association@ecolive.ch</w:t>
          </w:r>
        </w:p>
      </w:tc>
      <w:tc>
        <w:tcPr>
          <w:tcW w:w="3283" w:type="dxa"/>
        </w:tcPr>
        <w:p w14:paraId="5559B15D" w14:textId="77777777" w:rsidR="00071A89" w:rsidRDefault="00071A89" w:rsidP="00071A89">
          <w:pPr>
            <w:pStyle w:val="Basdepage"/>
            <w:spacing w:after="0"/>
          </w:pPr>
        </w:p>
      </w:tc>
      <w:tc>
        <w:tcPr>
          <w:tcW w:w="3283" w:type="dxa"/>
        </w:tcPr>
        <w:p w14:paraId="6CF632DF" w14:textId="77777777" w:rsidR="00071A89" w:rsidRDefault="00071A89" w:rsidP="00071A89">
          <w:pPr>
            <w:pStyle w:val="Basdepage"/>
            <w:tabs>
              <w:tab w:val="clear" w:pos="4536"/>
              <w:tab w:val="clear" w:pos="9072"/>
              <w:tab w:val="right" w:pos="2367"/>
            </w:tabs>
            <w:spacing w:after="0"/>
            <w:jc w:val="right"/>
          </w:pPr>
        </w:p>
        <w:p w14:paraId="3C0A790B" w14:textId="77777777" w:rsidR="00071A89" w:rsidRDefault="00071A89" w:rsidP="00071A89">
          <w:pPr>
            <w:pStyle w:val="Basdepage"/>
            <w:tabs>
              <w:tab w:val="clear" w:pos="4536"/>
              <w:tab w:val="clear" w:pos="9072"/>
              <w:tab w:val="right" w:pos="2367"/>
            </w:tabs>
            <w:spacing w:after="0"/>
            <w:jc w:val="right"/>
          </w:pPr>
          <w:r w:rsidRPr="00FF1DA7">
            <w:t xml:space="preserve">Page </w:t>
          </w:r>
          <w:r w:rsidRPr="00FF1DA7">
            <w:fldChar w:fldCharType="begin"/>
          </w:r>
          <w:r w:rsidRPr="00FF1DA7">
            <w:instrText xml:space="preserve"> PAGE </w:instrText>
          </w:r>
          <w:r w:rsidRPr="00FF1DA7">
            <w:fldChar w:fldCharType="separate"/>
          </w:r>
          <w:r w:rsidR="00AE6BB8">
            <w:rPr>
              <w:noProof/>
            </w:rPr>
            <w:t>1</w:t>
          </w:r>
          <w:r w:rsidRPr="00FF1DA7">
            <w:fldChar w:fldCharType="end"/>
          </w:r>
          <w:r w:rsidRPr="00FF1DA7">
            <w:t xml:space="preserve"> sur </w:t>
          </w:r>
          <w:r w:rsidR="00AE6BB8">
            <w:fldChar w:fldCharType="begin"/>
          </w:r>
          <w:r w:rsidR="00AE6BB8">
            <w:instrText xml:space="preserve"> NUMPAGES </w:instrText>
          </w:r>
          <w:r w:rsidR="00AE6BB8">
            <w:fldChar w:fldCharType="separate"/>
          </w:r>
          <w:r w:rsidR="00AE6BB8">
            <w:rPr>
              <w:noProof/>
            </w:rPr>
            <w:t>2</w:t>
          </w:r>
          <w:r w:rsidR="00AE6BB8">
            <w:rPr>
              <w:noProof/>
            </w:rPr>
            <w:fldChar w:fldCharType="end"/>
          </w:r>
        </w:p>
        <w:p w14:paraId="78D2615A" w14:textId="77777777" w:rsidR="00071A89" w:rsidRDefault="00071A89" w:rsidP="00071A89">
          <w:pPr>
            <w:pStyle w:val="Basdepage"/>
            <w:tabs>
              <w:tab w:val="clear" w:pos="4536"/>
              <w:tab w:val="clear" w:pos="9072"/>
              <w:tab w:val="right" w:pos="2367"/>
            </w:tabs>
            <w:spacing w:after="0"/>
            <w:jc w:val="right"/>
          </w:pPr>
          <w:r>
            <w:t>24.05.2017</w:t>
          </w:r>
        </w:p>
      </w:tc>
    </w:tr>
  </w:tbl>
  <w:p w14:paraId="6D7ABB53" w14:textId="77777777" w:rsidR="00071A89" w:rsidRPr="00071A89" w:rsidRDefault="00071A89" w:rsidP="00071A89">
    <w:pPr>
      <w:pStyle w:val="Basdepage"/>
      <w:spacing w:after="0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928FD" w14:textId="77777777" w:rsidR="00071A89" w:rsidRDefault="00071A89" w:rsidP="00071A89">
    <w:pPr>
      <w:pStyle w:val="Pieddepage"/>
    </w:pPr>
  </w:p>
  <w:p w14:paraId="2A562D08" w14:textId="77777777" w:rsidR="00071A89" w:rsidRPr="00801A8D" w:rsidRDefault="00071A89" w:rsidP="00071A89">
    <w:pPr>
      <w:pStyle w:val="Pieddepage"/>
    </w:pPr>
    <w:r>
      <w:t>27.08.2015</w:t>
    </w:r>
    <w:r w:rsidRPr="00801A8D">
      <w:tab/>
    </w:r>
    <w:r w:rsidRPr="00801A8D">
      <w:tab/>
      <w:t xml:space="preserve">Page </w:t>
    </w:r>
    <w:r w:rsidRPr="00801A8D">
      <w:fldChar w:fldCharType="begin"/>
    </w:r>
    <w:r w:rsidRPr="00801A8D">
      <w:instrText xml:space="preserve"> PAGE </w:instrText>
    </w:r>
    <w:r w:rsidRPr="00801A8D">
      <w:fldChar w:fldCharType="separate"/>
    </w:r>
    <w:r>
      <w:rPr>
        <w:noProof/>
      </w:rPr>
      <w:t>1</w:t>
    </w:r>
    <w:r w:rsidRPr="00801A8D">
      <w:fldChar w:fldCharType="end"/>
    </w:r>
    <w:r w:rsidRPr="00801A8D">
      <w:t xml:space="preserve"> sur </w:t>
    </w:r>
    <w:r>
      <w:fldChar w:fldCharType="begin"/>
    </w:r>
    <w:r>
      <w:instrText xml:space="preserve"> NUMPAGES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284EB" w14:textId="77777777" w:rsidR="00E61034" w:rsidRDefault="00E61034" w:rsidP="00071A89">
      <w:r>
        <w:separator/>
      </w:r>
    </w:p>
  </w:footnote>
  <w:footnote w:type="continuationSeparator" w:id="0">
    <w:p w14:paraId="6F1A39C5" w14:textId="77777777" w:rsidR="00E61034" w:rsidRDefault="00E61034" w:rsidP="00071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C2637" w14:textId="77777777" w:rsidR="00071A89" w:rsidRPr="003235AC" w:rsidRDefault="00071A89" w:rsidP="0039587D">
    <w:pPr>
      <w:pStyle w:val="Policelogo"/>
    </w:pPr>
    <w:r w:rsidRPr="00E1489F"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C124337" wp14:editId="23A97929">
              <wp:simplePos x="0" y="0"/>
              <wp:positionH relativeFrom="column">
                <wp:posOffset>6400800</wp:posOffset>
              </wp:positionH>
              <wp:positionV relativeFrom="paragraph">
                <wp:posOffset>-90382</wp:posOffset>
              </wp:positionV>
              <wp:extent cx="287655" cy="10253345"/>
              <wp:effectExtent l="0" t="0" r="0" b="8255"/>
              <wp:wrapNone/>
              <wp:docPr id="112" name="Grouper 1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655" cy="10253345"/>
                        <a:chOff x="0" y="0"/>
                        <a:chExt cx="288000" cy="10596469"/>
                      </a:xfrm>
                    </wpg:grpSpPr>
                    <pic:pic xmlns:pic="http://schemas.openxmlformats.org/drawingml/2006/picture">
                      <pic:nvPicPr>
                        <pic:cNvPr id="113" name="Image 113" descr="np_agreement_1028869_316885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066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" name="Image 114" descr="np_agreement_716242_316885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952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" name="Image 115" descr="np_assembly-line_207018_316885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95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" name="Image 116" descr="np_bicycle_81628_B49E8D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Image 117" descr="np_erlenmeyer-flask_773696_B49E8D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771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8" name="Image 118" descr="np_oil-derrick_756785_4BACC4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180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9" name="Image 119" descr="np_photovoltaic_340332_4BACC4.pn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1608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0" name="Image 120" descr="np_process_103063_98F7EC.pn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4361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1" name="Image 121" descr="np_recycle_96758_4BACC4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1542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2" name="Image 122" descr="np_social-media_443416_98F7EC.png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5837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3" name="Image 123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7313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" name="Image 124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656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5" name="Image 125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4428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" name="Image 126"/>
                        <pic:cNvPicPr>
                          <a:picLocks noChangeAspect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885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7" name="Image 127"/>
                        <pic:cNvPicPr>
                          <a:picLocks noChangeAspect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1476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" name="Image 128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247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9" name="Image 129"/>
                        <pic:cNvPicPr>
                          <a:picLocks noChangeAspect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90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0" name="Image 130"/>
                        <pic:cNvPicPr>
                          <a:picLocks noChangeAspect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0132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1" name="Image 131"/>
                        <pic:cNvPicPr>
                          <a:picLocks noChangeAspect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4494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2" name="Image 132"/>
                        <pic:cNvPicPr>
                          <a:picLocks noChangeAspect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789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" name="Image 133"/>
                        <pic:cNvPicPr>
                          <a:picLocks noChangeAspect="1"/>
                        </pic:cNvPicPr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308469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4" name="Image 134"/>
                        <pic:cNvPicPr>
                          <a:picLocks noChangeAspect="1"/>
                        </pic:cNvPicPr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0199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5" name="Image 135"/>
                        <pic:cNvPicPr>
                          <a:picLocks noChangeAspect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018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6" name="Image 136"/>
                        <pic:cNvPicPr>
                          <a:picLocks noChangeAspect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723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7" name="Image 137"/>
                        <pic:cNvPicPr>
                          <a:picLocks noChangeAspect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904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02AA24" id="Grouper 112" o:spid="_x0000_s1026" style="position:absolute;margin-left:7in;margin-top:-7.1pt;width:22.65pt;height:807.35pt;z-index:-251651072" coordsize="2880,105964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3" o:spid="_x0000_s1027" type="#_x0000_t75" alt="np_agreement_1028869_316885.png" style="position:absolute;top:30066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">
                <v:imagedata r:id="rId26" o:title="np_agreement_1028869_316885"/>
              </v:shape>
              <v:shape id="Image 114" o:spid="_x0000_s1028" type="#_x0000_t75" alt="np_agreement_716242_316885.png" style="position:absolute;top:42952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">
                <v:imagedata r:id="rId27" o:title="np_agreement_716242_316885"/>
              </v:shape>
              <v:shape id="Image 115" o:spid="_x0000_s1029" type="#_x0000_t75" alt="np_assembly-line_207018_316885.png" style="position:absolute;top:4295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">
                <v:imagedata r:id="rId28" o:title="np_assembly-line_207018_316885"/>
              </v:shape>
              <v:shape id="Image 116" o:spid="_x0000_s1030" type="#_x0000_t75" alt="np_bicycle_81628_B49E8D.png" style="position:absolute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">
                <v:imagedata r:id="rId29" o:title="np_bicycle_81628_B49E8D"/>
              </v:shape>
              <v:shape id="Image 117" o:spid="_x0000_s1031" type="#_x0000_t75" alt="np_erlenmeyer-flask_773696_B49E8D.png" style="position:absolute;top:25771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">
                <v:imagedata r:id="rId30" o:title="np_erlenmeyer-flask_773696_B49E8D"/>
              </v:shape>
              <v:shape id="Image 118" o:spid="_x0000_s1032" type="#_x0000_t75" alt="np_oil-derrick_756785_4BACC4.png" style="position:absolute;top:17180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">
                <v:imagedata r:id="rId31" o:title="np_oil-derrick_756785_4BACC4"/>
              </v:shape>
              <v:shape id="Image 119" o:spid="_x0000_s1033" type="#_x0000_t75" alt="np_photovoltaic_340332_4BACC4.png" style="position:absolute;top:81608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">
                <v:imagedata r:id="rId32" o:title="np_photovoltaic_340332_4BACC4"/>
              </v:shape>
              <v:shape id="Image 120" o:spid="_x0000_s1034" type="#_x0000_t75" alt="np_process_103063_98F7EC.png" style="position:absolute;top:34361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">
                <v:imagedata r:id="rId33" o:title="np_process_103063_98F7EC"/>
              </v:shape>
              <v:shape id="Image 121" o:spid="_x0000_s1035" type="#_x0000_t75" alt="np_recycle_96758_4BACC4.png" style="position:absolute;top:51542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">
                <v:imagedata r:id="rId34" o:title="np_recycle_96758_4BACC4"/>
              </v:shape>
              <v:shape id="Image 122" o:spid="_x0000_s1036" type="#_x0000_t75" alt="np_social-media_443416_98F7EC.png" style="position:absolute;top:55837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">
                <v:imagedata r:id="rId35" o:title="np_social-media_443416_98F7EC"/>
              </v:shape>
              <v:shape id="Image 123" o:spid="_x0000_s1037" type="#_x0000_t75" style="position:absolute;top:77313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">
                <v:imagedata r:id="rId36" o:title=""/>
              </v:shape>
              <v:shape id="Image 124" o:spid="_x0000_s1038" type="#_x0000_t75" style="position:absolute;top:38656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">
                <v:imagedata r:id="rId37" o:title=""/>
              </v:shape>
              <v:shape id="Image 125" o:spid="_x0000_s1039" type="#_x0000_t75" style="position:absolute;top:64428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">
                <v:imagedata r:id="rId38" o:title=""/>
              </v:shape>
              <v:shape id="Image 126" o:spid="_x0000_s1040" type="#_x0000_t75" style="position:absolute;top:12885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">
                <v:imagedata r:id="rId39" o:title=""/>
              </v:shape>
              <v:shape id="Image 127" o:spid="_x0000_s1041" type="#_x0000_t75" style="position:absolute;top:21476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">
                <v:imagedata r:id="rId40" o:title=""/>
              </v:shape>
              <v:shape id="Image 128" o:spid="_x0000_s1042" type="#_x0000_t75" style="position:absolute;top:47247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">
                <v:imagedata r:id="rId41" o:title=""/>
              </v:shape>
              <v:shape id="Image 129" o:spid="_x0000_s1043" type="#_x0000_t75" style="position:absolute;top:8590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">
                <v:imagedata r:id="rId42" o:title=""/>
              </v:shape>
              <v:shape id="Image 130" o:spid="_x0000_s1044" type="#_x0000_t75" style="position:absolute;top:60132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">
                <v:imagedata r:id="rId43" o:title=""/>
              </v:shape>
              <v:shape id="Image 131" o:spid="_x0000_s1045" type="#_x0000_t75" style="position:absolute;top:94494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">
                <v:imagedata r:id="rId44" o:title=""/>
              </v:shape>
              <v:shape id="Image 132" o:spid="_x0000_s1046" type="#_x0000_t75" style="position:absolute;top:98789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">
                <v:imagedata r:id="rId45" o:title=""/>
              </v:shape>
              <v:shape id="Image 133" o:spid="_x0000_s1047" type="#_x0000_t75" style="position:absolute;top:103084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">
                <v:imagedata r:id="rId46" o:title=""/>
              </v:shape>
              <v:shape id="Image 134" o:spid="_x0000_s1048" type="#_x0000_t75" style="position:absolute;top:90199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">
                <v:imagedata r:id="rId47" o:title=""/>
              </v:shape>
              <v:shape id="Image 135" o:spid="_x0000_s1049" type="#_x0000_t75" style="position:absolute;top:73018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">
                <v:imagedata r:id="rId48" o:title=""/>
              </v:shape>
              <v:shape id="Image 136" o:spid="_x0000_s1050" type="#_x0000_t75" style="position:absolute;top:68723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">
                <v:imagedata r:id="rId49" o:title=""/>
              </v:shape>
              <v:shape id="Image 137" o:spid="_x0000_s1051" type="#_x0000_t75" style="position:absolute;top:85904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">
                <v:imagedata r:id="rId50" o:title=""/>
              </v:shape>
            </v:group>
          </w:pict>
        </mc:Fallback>
      </mc:AlternateContent>
    </w:r>
    <w:r w:rsidRPr="00E1489F"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799EE1D" wp14:editId="2750AEAC">
              <wp:simplePos x="0" y="0"/>
              <wp:positionH relativeFrom="column">
                <wp:posOffset>-571500</wp:posOffset>
              </wp:positionH>
              <wp:positionV relativeFrom="paragraph">
                <wp:posOffset>-90382</wp:posOffset>
              </wp:positionV>
              <wp:extent cx="287655" cy="10253345"/>
              <wp:effectExtent l="0" t="0" r="0" b="8255"/>
              <wp:wrapNone/>
              <wp:docPr id="86" name="Grouper 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655" cy="10253345"/>
                        <a:chOff x="0" y="0"/>
                        <a:chExt cx="288000" cy="10596469"/>
                      </a:xfrm>
                    </wpg:grpSpPr>
                    <pic:pic xmlns:pic="http://schemas.openxmlformats.org/drawingml/2006/picture">
                      <pic:nvPicPr>
                        <pic:cNvPr id="87" name="Image 87" descr="np_cargo-ship_589136_C71D0E.png"/>
                        <pic:cNvPicPr>
                          <a:picLocks noChangeAspect="1"/>
                        </pic:cNvPicPr>
                      </pic:nvPicPr>
                      <pic:blipFill>
                        <a:blip r:embed="rId5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4494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" name="Image 88" descr="np_chair_716213_98F7EC.png"/>
                        <pic:cNvPicPr>
                          <a:picLocks noChangeAspect="1"/>
                        </pic:cNvPicPr>
                      </pic:nvPicPr>
                      <pic:blipFill>
                        <a:blip r:embed="rId5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789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" name="Image 89" descr="np_energy_810272_B49E8D.png"/>
                        <pic:cNvPicPr>
                          <a:picLocks noChangeAspect="1"/>
                        </pic:cNvPicPr>
                      </pic:nvPicPr>
                      <pic:blipFill>
                        <a:blip r:embed="rId5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904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" name="Image 90" descr="np_factory_780243_4BACC4.png"/>
                        <pic:cNvPicPr>
                          <a:picLocks noChangeAspect="1"/>
                        </pic:cNvPicPr>
                      </pic:nvPicPr>
                      <pic:blipFill>
                        <a:blip r:embed="rId5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885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1" name="Image 91" descr="np_fertile-soil_989169_4BACC4.png"/>
                        <pic:cNvPicPr>
                          <a:picLocks noChangeAspect="1"/>
                        </pic:cNvPicPr>
                      </pic:nvPicPr>
                      <pic:blipFill>
                        <a:blip r:embed="rId5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018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" name="Image 92" descr="np_fuel_864100_B49E8D.png"/>
                        <pic:cNvPicPr>
                          <a:picLocks noChangeAspect="1"/>
                        </pic:cNvPicPr>
                      </pic:nvPicPr>
                      <pic:blipFill>
                        <a:blip r:embed="rId5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4361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3" name="Image 93" descr="np_hospital_538396_98F7EC.png"/>
                        <pic:cNvPicPr>
                          <a:picLocks noChangeAspect="1"/>
                        </pic:cNvPicPr>
                      </pic:nvPicPr>
                      <pic:blipFill>
                        <a:blip r:embed="rId5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" name="Image 94" descr="np_plastic_478826_B49E8D.png"/>
                        <pic:cNvPicPr>
                          <a:picLocks noChangeAspect="1"/>
                        </pic:cNvPicPr>
                      </pic:nvPicPr>
                      <pic:blipFill>
                        <a:blip r:embed="rId5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1476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" name="Image 95" descr="np_radioactive_43167_4BACC4.png"/>
                        <pic:cNvPicPr>
                          <a:picLocks noChangeAspect="1"/>
                        </pic:cNvPicPr>
                      </pic:nvPicPr>
                      <pic:blipFill>
                        <a:blip r:embed="rId5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0199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" name="Image 96" descr="np_rotate_26870_316885.png"/>
                        <pic:cNvPicPr>
                          <a:picLocks noChangeAspect="1"/>
                        </pic:cNvPicPr>
                      </pic:nvPicPr>
                      <pic:blipFill>
                        <a:blip r:embed="rId6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308469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7" name="Image 97" descr="np_security-camera_10172_B49E8D.png"/>
                        <pic:cNvPicPr>
                          <a:picLocks noChangeAspect="1"/>
                        </pic:cNvPicPr>
                      </pic:nvPicPr>
                      <pic:blipFill>
                        <a:blip r:embed="rId6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90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8" name="Image 98" descr="np_shopping-cart_17860_67605E.png"/>
                        <pic:cNvPicPr>
                          <a:picLocks noChangeAspect="1"/>
                        </pic:cNvPicPr>
                      </pic:nvPicPr>
                      <pic:blipFill>
                        <a:blip r:embed="rId6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4428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" name="Image 99" descr="np_social-media-reactions_1005270_67605E.png"/>
                        <pic:cNvPicPr>
                          <a:picLocks noChangeAspect="1"/>
                        </pic:cNvPicPr>
                      </pic:nvPicPr>
                      <pic:blipFill>
                        <a:blip r:embed="rId6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1542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0" name="Image 100" descr="np_solar-thermal_340333_B49E8D.png"/>
                        <pic:cNvPicPr>
                          <a:picLocks noChangeAspect="1"/>
                        </pic:cNvPicPr>
                      </pic:nvPicPr>
                      <pic:blipFill>
                        <a:blip r:embed="rId6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5837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1" name="Image 101" descr="np_spray-bottle_7154_316885.png"/>
                        <pic:cNvPicPr>
                          <a:picLocks noChangeAspect="1"/>
                        </pic:cNvPicPr>
                      </pic:nvPicPr>
                      <pic:blipFill>
                        <a:blip r:embed="rId6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180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" name="Image 102" descr="np_sweatshop_20380_316885.png"/>
                        <pic:cNvPicPr>
                          <a:picLocks noChangeAspect="1"/>
                        </pic:cNvPicPr>
                      </pic:nvPicPr>
                      <pic:blipFill>
                        <a:blip r:embed="rId6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656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3" name="Image 103" descr="np_swiss-army-knife_87201_67605E.png"/>
                        <pic:cNvPicPr>
                          <a:picLocks noChangeAspect="1"/>
                        </pic:cNvPicPr>
                      </pic:nvPicPr>
                      <pic:blipFill>
                        <a:blip r:embed="rId6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1608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" name="Image 104" descr="np_tag_3327_C71D0E.png"/>
                        <pic:cNvPicPr>
                          <a:picLocks noChangeAspect="1"/>
                        </pic:cNvPicPr>
                      </pic:nvPicPr>
                      <pic:blipFill>
                        <a:blip r:embed="rId6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066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" name="Image 105" descr="np_toxic-waste_27909_4BACC4.png"/>
                        <pic:cNvPicPr>
                          <a:picLocks noChangeAspect="1"/>
                        </pic:cNvPicPr>
                      </pic:nvPicPr>
                      <pic:blipFill>
                        <a:blip r:embed="rId6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247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6" name="Image 106" descr="np_tree_958059_4BACC4.png"/>
                        <pic:cNvPicPr>
                          <a:picLocks noChangeAspect="1"/>
                        </pic:cNvPicPr>
                      </pic:nvPicPr>
                      <pic:blipFill>
                        <a:blip r:embed="rId7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771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" name="Image 107" descr="np_wind-farm_2075_C71D0E.png"/>
                        <pic:cNvPicPr>
                          <a:picLocks noChangeAspect="1"/>
                        </pic:cNvPicPr>
                      </pic:nvPicPr>
                      <pic:blipFill>
                        <a:blip r:embed="rId7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95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8" name="Image 108"/>
                        <pic:cNvPicPr>
                          <a:picLocks noChangeAspect="1"/>
                        </pic:cNvPicPr>
                      </pic:nvPicPr>
                      <pic:blipFill>
                        <a:blip r:embed="rId7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952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" name="Image 109"/>
                        <pic:cNvPicPr>
                          <a:picLocks noChangeAspect="1"/>
                        </pic:cNvPicPr>
                      </pic:nvPicPr>
                      <pic:blipFill>
                        <a:blip r:embed="rId7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0132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" name="Image 110"/>
                        <pic:cNvPicPr>
                          <a:picLocks noChangeAspect="1"/>
                        </pic:cNvPicPr>
                      </pic:nvPicPr>
                      <pic:blipFill>
                        <a:blip r:embed="rId7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723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" name="Image 111"/>
                        <pic:cNvPicPr>
                          <a:picLocks noChangeAspect="1"/>
                        </pic:cNvPicPr>
                      </pic:nvPicPr>
                      <pic:blipFill>
                        <a:blip r:embed="rId7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7313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005154" id="Grouper 111" o:spid="_x0000_s1026" style="position:absolute;margin-left:-45pt;margin-top:-7.1pt;width:22.65pt;height:807.35pt;z-index:-251653120" coordsize="2880,105964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">
              <v:shape id="Image 87" o:spid="_x0000_s1027" type="#_x0000_t75" alt="np_cargo-ship_589136_C71D0E.png" style="position:absolute;top:94494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">
                <v:imagedata r:id="rId76" o:title="np_cargo-ship_589136_C71D0E"/>
              </v:shape>
              <v:shape id="Image 88" o:spid="_x0000_s1028" type="#_x0000_t75" alt="np_chair_716213_98F7EC.png" style="position:absolute;top:98789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">
                <v:imagedata r:id="rId77" o:title="np_chair_716213_98F7EC"/>
              </v:shape>
              <v:shape id="Image 89" o:spid="_x0000_s1029" type="#_x0000_t75" alt="np_energy_810272_B49E8D.png" style="position:absolute;top:85904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">
                <v:imagedata r:id="rId78" o:title="np_energy_810272_B49E8D"/>
              </v:shape>
              <v:shape id="Image 90" o:spid="_x0000_s1030" type="#_x0000_t75" alt="np_factory_780243_4BACC4.png" style="position:absolute;top:12885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">
                <v:imagedata r:id="rId79" o:title="np_factory_780243_4BACC4"/>
              </v:shape>
              <v:shape id="Image 91" o:spid="_x0000_s1031" type="#_x0000_t75" alt="np_fertile-soil_989169_4BACC4.png" style="position:absolute;top:73018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">
                <v:imagedata r:id="rId80" o:title="np_fertile-soil_989169_4BACC4"/>
              </v:shape>
              <v:shape id="Image 92" o:spid="_x0000_s1032" type="#_x0000_t75" alt="np_fuel_864100_B49E8D.png" style="position:absolute;top:34361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">
                <v:imagedata r:id="rId81" o:title="np_fuel_864100_B49E8D"/>
              </v:shape>
              <v:shape id="Image 93" o:spid="_x0000_s1033" type="#_x0000_t75" alt="np_hospital_538396_98F7EC.png" style="position:absolute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">
                <v:imagedata r:id="rId82" o:title="np_hospital_538396_98F7EC"/>
              </v:shape>
              <v:shape id="Image 94" o:spid="_x0000_s1034" type="#_x0000_t75" alt="np_plastic_478826_B49E8D.png" style="position:absolute;top:21476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">
                <v:imagedata r:id="rId83" o:title="np_plastic_478826_B49E8D"/>
              </v:shape>
              <v:shape id="Image 95" o:spid="_x0000_s1035" type="#_x0000_t75" alt="np_radioactive_43167_4BACC4.png" style="position:absolute;top:90199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">
                <v:imagedata r:id="rId84" o:title="np_radioactive_43167_4BACC4"/>
              </v:shape>
              <v:shape id="Image 96" o:spid="_x0000_s1036" type="#_x0000_t75" alt="np_rotate_26870_316885.png" style="position:absolute;top:103084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">
                <v:imagedata r:id="rId85" o:title="np_rotate_26870_316885"/>
              </v:shape>
              <v:shape id="Image 97" o:spid="_x0000_s1037" type="#_x0000_t75" alt="np_security-camera_10172_B49E8D.png" style="position:absolute;top:8590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">
                <v:imagedata r:id="rId86" o:title="np_security-camera_10172_B49E8D"/>
              </v:shape>
              <v:shape id="Image 98" o:spid="_x0000_s1038" type="#_x0000_t75" alt="np_shopping-cart_17860_67605E.png" style="position:absolute;top:64428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">
                <v:imagedata r:id="rId87" o:title="np_shopping-cart_17860_67605E"/>
              </v:shape>
              <v:shape id="Image 99" o:spid="_x0000_s1039" type="#_x0000_t75" alt="np_social-media-reactions_1005270_67605E.png" style="position:absolute;top:51542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">
                <v:imagedata r:id="rId88" o:title="np_social-media-reactions_1005270_67605E"/>
              </v:shape>
              <v:shape id="Image 100" o:spid="_x0000_s1040" type="#_x0000_t75" alt="np_solar-thermal_340333_B49E8D.png" style="position:absolute;top:55837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">
                <v:imagedata r:id="rId89" o:title="np_solar-thermal_340333_B49E8D"/>
              </v:shape>
              <v:shape id="Image 101" o:spid="_x0000_s1041" type="#_x0000_t75" alt="np_spray-bottle_7154_316885.png" style="position:absolute;top:17180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">
                <v:imagedata r:id="rId90" o:title="np_spray-bottle_7154_316885"/>
              </v:shape>
              <v:shape id="Image 102" o:spid="_x0000_s1042" type="#_x0000_t75" alt="np_sweatshop_20380_316885.png" style="position:absolute;top:38656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">
                <v:imagedata r:id="rId91" o:title="np_sweatshop_20380_316885"/>
              </v:shape>
              <v:shape id="Image 103" o:spid="_x0000_s1043" type="#_x0000_t75" alt="np_swiss-army-knife_87201_67605E.png" style="position:absolute;top:81608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">
                <v:imagedata r:id="rId92" o:title="np_swiss-army-knife_87201_67605E"/>
              </v:shape>
              <v:shape id="Image 104" o:spid="_x0000_s1044" type="#_x0000_t75" alt="np_tag_3327_C71D0E.png" style="position:absolute;top:30066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">
                <v:imagedata r:id="rId93" o:title="np_tag_3327_C71D0E"/>
              </v:shape>
              <v:shape id="Image 105" o:spid="_x0000_s1045" type="#_x0000_t75" alt="np_toxic-waste_27909_4BACC4.png" style="position:absolute;top:47247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">
                <v:imagedata r:id="rId94" o:title="np_toxic-waste_27909_4BACC4"/>
              </v:shape>
              <v:shape id="Image 106" o:spid="_x0000_s1046" type="#_x0000_t75" alt="np_tree_958059_4BACC4.png" style="position:absolute;top:25771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">
                <v:imagedata r:id="rId95" o:title="np_tree_958059_4BACC4"/>
              </v:shape>
              <v:shape id="Image 107" o:spid="_x0000_s1047" type="#_x0000_t75" alt="np_wind-farm_2075_C71D0E.png" style="position:absolute;top:4295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">
                <v:imagedata r:id="rId96" o:title="np_wind-farm_2075_C71D0E"/>
              </v:shape>
              <v:shape id="Image 108" o:spid="_x0000_s1048" type="#_x0000_t75" style="position:absolute;top:42952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">
                <v:imagedata r:id="rId97" o:title=""/>
              </v:shape>
              <v:shape id="Image 109" o:spid="_x0000_s1049" type="#_x0000_t75" style="position:absolute;top:60132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">
                <v:imagedata r:id="rId98" o:title=""/>
              </v:shape>
              <v:shape id="Image 110" o:spid="_x0000_s1050" type="#_x0000_t75" style="position:absolute;top:68723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">
                <v:imagedata r:id="rId99" o:title=""/>
              </v:shape>
              <v:shape id="Image 111" o:spid="_x0000_s1051" type="#_x0000_t75" style="position:absolute;top:77313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">
                <v:imagedata r:id="rId100" o:title=""/>
              </v:shape>
            </v:group>
          </w:pict>
        </mc:Fallback>
      </mc:AlternateContent>
    </w:r>
    <w:r w:rsidRPr="002F7B14">
      <w:t xml:space="preserve"> </w:t>
    </w:r>
    <w:r w:rsidRPr="00744499">
      <w:t>ecoLive association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28E9F" w14:textId="7CDFB4B1" w:rsidR="00071A89" w:rsidRPr="0039587D" w:rsidRDefault="00217993" w:rsidP="0039587D">
    <w:pPr>
      <w:pStyle w:val="Policelogo"/>
    </w:pPr>
    <w:r>
      <w:rPr>
        <w:noProof/>
      </w:rPr>
      <w:drawing>
        <wp:inline distT="0" distB="0" distL="0" distR="0" wp14:anchorId="2D23F572" wp14:editId="1C600BD2">
          <wp:extent cx="1232453" cy="502603"/>
          <wp:effectExtent l="0" t="0" r="0" b="0"/>
          <wp:docPr id="1013724285" name="Image 1" descr="Une image contenant Police, Graphique, conception, typographi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3724285" name="Image 1" descr="Une image contenant Police, Graphique, conception, typographie&#10;&#10;Le contenu généré par l’IA peut êtr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5997" cy="524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71A89" w:rsidRPr="00E1489F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D49B1AF" wp14:editId="6F325F10">
              <wp:simplePos x="0" y="0"/>
              <wp:positionH relativeFrom="column">
                <wp:posOffset>6400800</wp:posOffset>
              </wp:positionH>
              <wp:positionV relativeFrom="paragraph">
                <wp:posOffset>-118110</wp:posOffset>
              </wp:positionV>
              <wp:extent cx="287655" cy="10253345"/>
              <wp:effectExtent l="0" t="0" r="0" b="8255"/>
              <wp:wrapNone/>
              <wp:docPr id="60" name="Grouper 1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655" cy="10253345"/>
                        <a:chOff x="0" y="0"/>
                        <a:chExt cx="288000" cy="10596469"/>
                      </a:xfrm>
                    </wpg:grpSpPr>
                    <pic:pic xmlns:pic="http://schemas.openxmlformats.org/drawingml/2006/picture">
                      <pic:nvPicPr>
                        <pic:cNvPr id="61" name="Image 61" descr="np_cargo-ship_589136_C71D0E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4494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Image 62" descr="np_chair_716213_98F7EC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789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" name="Image 63" descr="np_energy_810272_B49E8D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904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" name="Image 64" descr="np_factory_780243_4BACC4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885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5" name="Image 65" descr="np_fertile-soil_989169_4BACC4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018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" name="Image 66" descr="np_fuel_864100_B49E8D.pn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4361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Image 67" descr="np_hospital_538396_98F7EC.png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" name="Image 68" descr="np_plastic_478826_B49E8D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1476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" name="Image 69" descr="np_radioactive_43167_4BACC4.png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0199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" name="Image 70" descr="np_rotate_26870_316885.png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308469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" name="Image 71" descr="np_security-camera_10172_B49E8D.pn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90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2" name="Image 72" descr="np_shopping-cart_17860_67605E.png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4428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" name="Image 73" descr="np_social-media-reactions_1005270_67605E.png"/>
                        <pic:cNvPicPr>
                          <a:picLocks noChangeAspect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1542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Image 74" descr="np_solar-thermal_340333_B49E8D.png"/>
                        <pic:cNvPicPr>
                          <a:picLocks noChangeAspect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5837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Image 75" descr="np_spray-bottle_7154_316885.png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180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Image 76" descr="np_sweatshop_20380_316885.png"/>
                        <pic:cNvPicPr>
                          <a:picLocks noChangeAspect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656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Image 77" descr="np_swiss-army-knife_87201_67605E.png"/>
                        <pic:cNvPicPr>
                          <a:picLocks noChangeAspect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1608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" name="Image 78" descr="np_tag_3327_C71D0E.png"/>
                        <pic:cNvPicPr>
                          <a:picLocks noChangeAspect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066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" name="Image 79" descr="np_toxic-waste_27909_4BACC4.png"/>
                        <pic:cNvPicPr>
                          <a:picLocks noChangeAspect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247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" name="Image 80" descr="np_tree_958059_4BACC4.png"/>
                        <pic:cNvPicPr>
                          <a:picLocks noChangeAspect="1"/>
                        </pic:cNvPicPr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771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" name="Image 81" descr="np_wind-farm_2075_C71D0E.png"/>
                        <pic:cNvPicPr>
                          <a:picLocks noChangeAspect="1"/>
                        </pic:cNvPicPr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95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" name="Image 82"/>
                        <pic:cNvPicPr>
                          <a:picLocks noChangeAspect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952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" name="Image 83"/>
                        <pic:cNvPicPr>
                          <a:picLocks noChangeAspect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0132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4" name="Image 84"/>
                        <pic:cNvPicPr>
                          <a:picLocks noChangeAspect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723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" name="Image 85"/>
                        <pic:cNvPicPr>
                          <a:picLocks noChangeAspect="1"/>
                        </pic:cNvPicPr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7313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953ABE" id="Grouper 111" o:spid="_x0000_s1026" style="position:absolute;margin-left:7in;margin-top:-9.3pt;width:22.65pt;height:807.35pt;z-index:-251657216" coordsize="2880,105964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1" o:spid="_x0000_s1027" type="#_x0000_t75" alt="np_cargo-ship_589136_C71D0E.png" style="position:absolute;top:94494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">
                <v:imagedata r:id="rId27" o:title="np_cargo-ship_589136_C71D0E"/>
              </v:shape>
              <v:shape id="Image 62" o:spid="_x0000_s1028" type="#_x0000_t75" alt="np_chair_716213_98F7EC.png" style="position:absolute;top:98789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">
                <v:imagedata r:id="rId28" o:title="np_chair_716213_98F7EC"/>
              </v:shape>
              <v:shape id="Image 63" o:spid="_x0000_s1029" type="#_x0000_t75" alt="np_energy_810272_B49E8D.png" style="position:absolute;top:85904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">
                <v:imagedata r:id="rId29" o:title="np_energy_810272_B49E8D"/>
              </v:shape>
              <v:shape id="Image 64" o:spid="_x0000_s1030" type="#_x0000_t75" alt="np_factory_780243_4BACC4.png" style="position:absolute;top:12885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">
                <v:imagedata r:id="rId30" o:title="np_factory_780243_4BACC4"/>
              </v:shape>
              <v:shape id="Image 65" o:spid="_x0000_s1031" type="#_x0000_t75" alt="np_fertile-soil_989169_4BACC4.png" style="position:absolute;top:73018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">
                <v:imagedata r:id="rId31" o:title="np_fertile-soil_989169_4BACC4"/>
              </v:shape>
              <v:shape id="Image 66" o:spid="_x0000_s1032" type="#_x0000_t75" alt="np_fuel_864100_B49E8D.png" style="position:absolute;top:34361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">
                <v:imagedata r:id="rId32" o:title="np_fuel_864100_B49E8D"/>
              </v:shape>
              <v:shape id="Image 67" o:spid="_x0000_s1033" type="#_x0000_t75" alt="np_hospital_538396_98F7EC.png" style="position:absolute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">
                <v:imagedata r:id="rId33" o:title="np_hospital_538396_98F7EC"/>
              </v:shape>
              <v:shape id="Image 68" o:spid="_x0000_s1034" type="#_x0000_t75" alt="np_plastic_478826_B49E8D.png" style="position:absolute;top:21476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">
                <v:imagedata r:id="rId34" o:title="np_plastic_478826_B49E8D"/>
              </v:shape>
              <v:shape id="Image 69" o:spid="_x0000_s1035" type="#_x0000_t75" alt="np_radioactive_43167_4BACC4.png" style="position:absolute;top:90199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">
                <v:imagedata r:id="rId35" o:title="np_radioactive_43167_4BACC4"/>
              </v:shape>
              <v:shape id="Image 70" o:spid="_x0000_s1036" type="#_x0000_t75" alt="np_rotate_26870_316885.png" style="position:absolute;top:103084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">
                <v:imagedata r:id="rId36" o:title="np_rotate_26870_316885"/>
              </v:shape>
              <v:shape id="Image 71" o:spid="_x0000_s1037" type="#_x0000_t75" alt="np_security-camera_10172_B49E8D.png" style="position:absolute;top:8590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">
                <v:imagedata r:id="rId37" o:title="np_security-camera_10172_B49E8D"/>
              </v:shape>
              <v:shape id="Image 72" o:spid="_x0000_s1038" type="#_x0000_t75" alt="np_shopping-cart_17860_67605E.png" style="position:absolute;top:64428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">
                <v:imagedata r:id="rId38" o:title="np_shopping-cart_17860_67605E"/>
              </v:shape>
              <v:shape id="Image 73" o:spid="_x0000_s1039" type="#_x0000_t75" alt="np_social-media-reactions_1005270_67605E.png" style="position:absolute;top:51542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">
                <v:imagedata r:id="rId39" o:title="np_social-media-reactions_1005270_67605E"/>
              </v:shape>
              <v:shape id="Image 74" o:spid="_x0000_s1040" type="#_x0000_t75" alt="np_solar-thermal_340333_B49E8D.png" style="position:absolute;top:55837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">
                <v:imagedata r:id="rId40" o:title="np_solar-thermal_340333_B49E8D"/>
              </v:shape>
              <v:shape id="Image 75" o:spid="_x0000_s1041" type="#_x0000_t75" alt="np_spray-bottle_7154_316885.png" style="position:absolute;top:17180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">
                <v:imagedata r:id="rId41" o:title="np_spray-bottle_7154_316885"/>
              </v:shape>
              <v:shape id="Image 76" o:spid="_x0000_s1042" type="#_x0000_t75" alt="np_sweatshop_20380_316885.png" style="position:absolute;top:38656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">
                <v:imagedata r:id="rId42" o:title="np_sweatshop_20380_316885"/>
              </v:shape>
              <v:shape id="Image 77" o:spid="_x0000_s1043" type="#_x0000_t75" alt="np_swiss-army-knife_87201_67605E.png" style="position:absolute;top:81608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">
                <v:imagedata r:id="rId43" o:title="np_swiss-army-knife_87201_67605E"/>
              </v:shape>
              <v:shape id="Image 78" o:spid="_x0000_s1044" type="#_x0000_t75" alt="np_tag_3327_C71D0E.png" style="position:absolute;top:30066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">
                <v:imagedata r:id="rId44" o:title="np_tag_3327_C71D0E"/>
              </v:shape>
              <v:shape id="Image 79" o:spid="_x0000_s1045" type="#_x0000_t75" alt="np_toxic-waste_27909_4BACC4.png" style="position:absolute;top:47247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">
                <v:imagedata r:id="rId45" o:title="np_toxic-waste_27909_4BACC4"/>
              </v:shape>
              <v:shape id="Image 80" o:spid="_x0000_s1046" type="#_x0000_t75" alt="np_tree_958059_4BACC4.png" style="position:absolute;top:25771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">
                <v:imagedata r:id="rId46" o:title="np_tree_958059_4BACC4"/>
              </v:shape>
              <v:shape id="Image 81" o:spid="_x0000_s1047" type="#_x0000_t75" alt="np_wind-farm_2075_C71D0E.png" style="position:absolute;top:4295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">
                <v:imagedata r:id="rId47" o:title="np_wind-farm_2075_C71D0E"/>
              </v:shape>
              <v:shape id="Image 82" o:spid="_x0000_s1048" type="#_x0000_t75" style="position:absolute;top:42952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">
                <v:imagedata r:id="rId48" o:title=""/>
              </v:shape>
              <v:shape id="Image 83" o:spid="_x0000_s1049" type="#_x0000_t75" style="position:absolute;top:60132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">
                <v:imagedata r:id="rId49" o:title=""/>
              </v:shape>
              <v:shape id="Image 84" o:spid="_x0000_s1050" type="#_x0000_t75" style="position:absolute;top:68723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">
                <v:imagedata r:id="rId50" o:title=""/>
              </v:shape>
              <v:shape id="Image 85" o:spid="_x0000_s1051" type="#_x0000_t75" style="position:absolute;top:77313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">
                <v:imagedata r:id="rId51" o:title=""/>
              </v:shape>
            </v:group>
          </w:pict>
        </mc:Fallback>
      </mc:AlternateContent>
    </w:r>
    <w:r w:rsidR="00071A89" w:rsidRPr="00E1489F"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A75D681" wp14:editId="15B31012">
              <wp:simplePos x="0" y="0"/>
              <wp:positionH relativeFrom="column">
                <wp:posOffset>-571500</wp:posOffset>
              </wp:positionH>
              <wp:positionV relativeFrom="paragraph">
                <wp:posOffset>-118110</wp:posOffset>
              </wp:positionV>
              <wp:extent cx="287655" cy="10253345"/>
              <wp:effectExtent l="0" t="0" r="0" b="8255"/>
              <wp:wrapNone/>
              <wp:docPr id="34" name="Grouper 1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7655" cy="10253345"/>
                        <a:chOff x="0" y="0"/>
                        <a:chExt cx="288000" cy="10596469"/>
                      </a:xfrm>
                    </wpg:grpSpPr>
                    <pic:pic xmlns:pic="http://schemas.openxmlformats.org/drawingml/2006/picture">
                      <pic:nvPicPr>
                        <pic:cNvPr id="35" name="Image 35" descr="np_agreement_1028869_316885.png"/>
                        <pic:cNvPicPr>
                          <a:picLocks noChangeAspect="1"/>
                        </pic:cNvPicPr>
                      </pic:nvPicPr>
                      <pic:blipFill>
                        <a:blip r:embed="rId5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066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Image 36" descr="np_agreement_716242_316885.png"/>
                        <pic:cNvPicPr>
                          <a:picLocks noChangeAspect="1"/>
                        </pic:cNvPicPr>
                      </pic:nvPicPr>
                      <pic:blipFill>
                        <a:blip r:embed="rId5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952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Image 37" descr="np_assembly-line_207018_316885.png"/>
                        <pic:cNvPicPr>
                          <a:picLocks noChangeAspect="1"/>
                        </pic:cNvPicPr>
                      </pic:nvPicPr>
                      <pic:blipFill>
                        <a:blip r:embed="rId5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95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" name="Image 38" descr="np_bicycle_81628_B49E8D.png"/>
                        <pic:cNvPicPr>
                          <a:picLocks noChangeAspect="1"/>
                        </pic:cNvPicPr>
                      </pic:nvPicPr>
                      <pic:blipFill>
                        <a:blip r:embed="rId5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 39" descr="np_erlenmeyer-flask_773696_B49E8D.png"/>
                        <pic:cNvPicPr>
                          <a:picLocks noChangeAspect="1"/>
                        </pic:cNvPicPr>
                      </pic:nvPicPr>
                      <pic:blipFill>
                        <a:blip r:embed="rId5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771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 40" descr="np_oil-derrick_756785_4BACC4.png"/>
                        <pic:cNvPicPr>
                          <a:picLocks noChangeAspect="1"/>
                        </pic:cNvPicPr>
                      </pic:nvPicPr>
                      <pic:blipFill>
                        <a:blip r:embed="rId5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7180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Image 41" descr="np_photovoltaic_340332_4BACC4.png"/>
                        <pic:cNvPicPr>
                          <a:picLocks noChangeAspect="1"/>
                        </pic:cNvPicPr>
                      </pic:nvPicPr>
                      <pic:blipFill>
                        <a:blip r:embed="rId5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1608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" name="Image 42" descr="np_process_103063_98F7EC.png"/>
                        <pic:cNvPicPr>
                          <a:picLocks noChangeAspect="1"/>
                        </pic:cNvPicPr>
                      </pic:nvPicPr>
                      <pic:blipFill>
                        <a:blip r:embed="rId5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4361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Image 43" descr="np_recycle_96758_4BACC4.png"/>
                        <pic:cNvPicPr>
                          <a:picLocks noChangeAspect="1"/>
                        </pic:cNvPicPr>
                      </pic:nvPicPr>
                      <pic:blipFill>
                        <a:blip r:embed="rId6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1542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Image 44" descr="np_social-media_443416_98F7EC.png"/>
                        <pic:cNvPicPr>
                          <a:picLocks noChangeAspect="1"/>
                        </pic:cNvPicPr>
                      </pic:nvPicPr>
                      <pic:blipFill>
                        <a:blip r:embed="rId6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5837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" name="Image 45"/>
                        <pic:cNvPicPr>
                          <a:picLocks noChangeAspect="1"/>
                        </pic:cNvPicPr>
                      </pic:nvPicPr>
                      <pic:blipFill>
                        <a:blip r:embed="rId6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7313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Image 46"/>
                        <pic:cNvPicPr>
                          <a:picLocks noChangeAspect="1"/>
                        </pic:cNvPicPr>
                      </pic:nvPicPr>
                      <pic:blipFill>
                        <a:blip r:embed="rId6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656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Image 47"/>
                        <pic:cNvPicPr>
                          <a:picLocks noChangeAspect="1"/>
                        </pic:cNvPicPr>
                      </pic:nvPicPr>
                      <pic:blipFill>
                        <a:blip r:embed="rId6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4428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Image 48"/>
                        <pic:cNvPicPr>
                          <a:picLocks noChangeAspect="1"/>
                        </pic:cNvPicPr>
                      </pic:nvPicPr>
                      <pic:blipFill>
                        <a:blip r:embed="rId6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885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Image 49"/>
                        <pic:cNvPicPr>
                          <a:picLocks noChangeAspect="1"/>
                        </pic:cNvPicPr>
                      </pic:nvPicPr>
                      <pic:blipFill>
                        <a:blip r:embed="rId6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1476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 50"/>
                        <pic:cNvPicPr>
                          <a:picLocks noChangeAspect="1"/>
                        </pic:cNvPicPr>
                      </pic:nvPicPr>
                      <pic:blipFill>
                        <a:blip r:embed="rId6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247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" name="Image 51"/>
                        <pic:cNvPicPr>
                          <a:picLocks noChangeAspect="1"/>
                        </pic:cNvPicPr>
                      </pic:nvPicPr>
                      <pic:blipFill>
                        <a:blip r:embed="rId6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90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Image 52"/>
                        <pic:cNvPicPr>
                          <a:picLocks noChangeAspect="1"/>
                        </pic:cNvPicPr>
                      </pic:nvPicPr>
                      <pic:blipFill>
                        <a:blip r:embed="rId6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01328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Image 53"/>
                        <pic:cNvPicPr>
                          <a:picLocks noChangeAspect="1"/>
                        </pic:cNvPicPr>
                      </pic:nvPicPr>
                      <pic:blipFill>
                        <a:blip r:embed="rId7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4494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Image 54"/>
                        <pic:cNvPicPr>
                          <a:picLocks noChangeAspect="1"/>
                        </pic:cNvPicPr>
                      </pic:nvPicPr>
                      <pic:blipFill>
                        <a:blip r:embed="rId7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7896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" name="Image 55"/>
                        <pic:cNvPicPr>
                          <a:picLocks noChangeAspect="1"/>
                        </pic:cNvPicPr>
                      </pic:nvPicPr>
                      <pic:blipFill>
                        <a:blip r:embed="rId7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308469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" name="Image 56"/>
                        <pic:cNvPicPr>
                          <a:picLocks noChangeAspect="1"/>
                        </pic:cNvPicPr>
                      </pic:nvPicPr>
                      <pic:blipFill>
                        <a:blip r:embed="rId7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0199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" name="Image 57"/>
                        <pic:cNvPicPr>
                          <a:picLocks noChangeAspect="1"/>
                        </pic:cNvPicPr>
                      </pic:nvPicPr>
                      <pic:blipFill>
                        <a:blip r:embed="rId7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0184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Image 58"/>
                        <pic:cNvPicPr>
                          <a:picLocks noChangeAspect="1"/>
                        </pic:cNvPicPr>
                      </pic:nvPicPr>
                      <pic:blipFill>
                        <a:blip r:embed="rId7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7232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9" name="Image 59"/>
                        <pic:cNvPicPr>
                          <a:picLocks noChangeAspect="1"/>
                        </pic:cNvPicPr>
                      </pic:nvPicPr>
                      <pic:blipFill>
                        <a:blip r:embed="rId7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90400"/>
                          <a:ext cx="288000" cy="28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E2B504" id="Grouper 112" o:spid="_x0000_s1026" style="position:absolute;margin-left:-45pt;margin-top:-9.3pt;width:22.65pt;height:807.35pt;z-index:-251659264" coordsize="2880,105964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">
              <v:shape id="Image 35" o:spid="_x0000_s1027" type="#_x0000_t75" alt="np_agreement_1028869_316885.png" style="position:absolute;top:30066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">
                <v:imagedata r:id="rId77" o:title="np_agreement_1028869_316885"/>
              </v:shape>
              <v:shape id="Image 36" o:spid="_x0000_s1028" type="#_x0000_t75" alt="np_agreement_716242_316885.png" style="position:absolute;top:42952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">
                <v:imagedata r:id="rId78" o:title="np_agreement_716242_316885"/>
              </v:shape>
              <v:shape id="Image 37" o:spid="_x0000_s1029" type="#_x0000_t75" alt="np_assembly-line_207018_316885.png" style="position:absolute;top:4295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">
                <v:imagedata r:id="rId79" o:title="np_assembly-line_207018_316885"/>
              </v:shape>
              <v:shape id="Image 38" o:spid="_x0000_s1030" type="#_x0000_t75" alt="np_bicycle_81628_B49E8D.png" style="position:absolute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">
                <v:imagedata r:id="rId80" o:title="np_bicycle_81628_B49E8D"/>
              </v:shape>
              <v:shape id="Image 39" o:spid="_x0000_s1031" type="#_x0000_t75" alt="np_erlenmeyer-flask_773696_B49E8D.png" style="position:absolute;top:25771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">
                <v:imagedata r:id="rId81" o:title="np_erlenmeyer-flask_773696_B49E8D"/>
              </v:shape>
              <v:shape id="Image 40" o:spid="_x0000_s1032" type="#_x0000_t75" alt="np_oil-derrick_756785_4BACC4.png" style="position:absolute;top:17180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">
                <v:imagedata r:id="rId82" o:title="np_oil-derrick_756785_4BACC4"/>
              </v:shape>
              <v:shape id="Image 41" o:spid="_x0000_s1033" type="#_x0000_t75" alt="np_photovoltaic_340332_4BACC4.png" style="position:absolute;top:81608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">
                <v:imagedata r:id="rId83" o:title="np_photovoltaic_340332_4BACC4"/>
              </v:shape>
              <v:shape id="Image 42" o:spid="_x0000_s1034" type="#_x0000_t75" alt="np_process_103063_98F7EC.png" style="position:absolute;top:34361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">
                <v:imagedata r:id="rId84" o:title="np_process_103063_98F7EC"/>
              </v:shape>
              <v:shape id="Image 43" o:spid="_x0000_s1035" type="#_x0000_t75" alt="np_recycle_96758_4BACC4.png" style="position:absolute;top:51542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">
                <v:imagedata r:id="rId85" o:title="np_recycle_96758_4BACC4"/>
              </v:shape>
              <v:shape id="Image 44" o:spid="_x0000_s1036" type="#_x0000_t75" alt="np_social-media_443416_98F7EC.png" style="position:absolute;top:55837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">
                <v:imagedata r:id="rId86" o:title="np_social-media_443416_98F7EC"/>
              </v:shape>
              <v:shape id="Image 45" o:spid="_x0000_s1037" type="#_x0000_t75" style="position:absolute;top:77313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">
                <v:imagedata r:id="rId87" o:title=""/>
              </v:shape>
              <v:shape id="Image 46" o:spid="_x0000_s1038" type="#_x0000_t75" style="position:absolute;top:38656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">
                <v:imagedata r:id="rId88" o:title=""/>
              </v:shape>
              <v:shape id="Image 47" o:spid="_x0000_s1039" type="#_x0000_t75" style="position:absolute;top:64428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">
                <v:imagedata r:id="rId89" o:title=""/>
              </v:shape>
              <v:shape id="Image 48" o:spid="_x0000_s1040" type="#_x0000_t75" style="position:absolute;top:12885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">
                <v:imagedata r:id="rId90" o:title=""/>
              </v:shape>
              <v:shape id="Image 49" o:spid="_x0000_s1041" type="#_x0000_t75" style="position:absolute;top:21476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">
                <v:imagedata r:id="rId91" o:title=""/>
              </v:shape>
              <v:shape id="Image 50" o:spid="_x0000_s1042" type="#_x0000_t75" style="position:absolute;top:47247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">
                <v:imagedata r:id="rId92" o:title=""/>
              </v:shape>
              <v:shape id="Image 51" o:spid="_x0000_s1043" type="#_x0000_t75" style="position:absolute;top:8590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">
                <v:imagedata r:id="rId93" o:title=""/>
              </v:shape>
              <v:shape id="Image 52" o:spid="_x0000_s1044" type="#_x0000_t75" style="position:absolute;top:60132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">
                <v:imagedata r:id="rId94" o:title=""/>
              </v:shape>
              <v:shape id="Image 53" o:spid="_x0000_s1045" type="#_x0000_t75" style="position:absolute;top:94494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">
                <v:imagedata r:id="rId95" o:title=""/>
              </v:shape>
              <v:shape id="Image 54" o:spid="_x0000_s1046" type="#_x0000_t75" style="position:absolute;top:98789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">
                <v:imagedata r:id="rId96" o:title=""/>
              </v:shape>
              <v:shape id="Image 55" o:spid="_x0000_s1047" type="#_x0000_t75" style="position:absolute;top:103084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">
                <v:imagedata r:id="rId97" o:title=""/>
              </v:shape>
              <v:shape id="Image 56" o:spid="_x0000_s1048" type="#_x0000_t75" style="position:absolute;top:90199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">
                <v:imagedata r:id="rId98" o:title=""/>
              </v:shape>
              <v:shape id="Image 57" o:spid="_x0000_s1049" type="#_x0000_t75" style="position:absolute;top:73018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">
                <v:imagedata r:id="rId99" o:title=""/>
              </v:shape>
              <v:shape id="Image 58" o:spid="_x0000_s1050" type="#_x0000_t75" style="position:absolute;top:68723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">
                <v:imagedata r:id="rId100" o:title=""/>
              </v:shape>
              <v:shape id="Image 59" o:spid="_x0000_s1051" type="#_x0000_t75" style="position:absolute;top:85904;width:2880;height:2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">
                <v:imagedata r:id="rId101" o:title=""/>
              </v:shape>
            </v:group>
          </w:pict>
        </mc:Fallback>
      </mc:AlternateContent>
    </w:r>
    <w:r w:rsidR="00071A89" w:rsidRPr="00E1489F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D0F78" w14:textId="77777777" w:rsidR="00071A89" w:rsidRPr="004D72F6" w:rsidRDefault="00071A89" w:rsidP="0039587D">
    <w:pPr>
      <w:pStyle w:val="Policelogo"/>
      <w:rPr>
        <w:rStyle w:val="lev"/>
        <w:rFonts w:ascii="Avenir Heavy" w:hAnsi="Avenir Heavy"/>
        <w:color w:val="135675"/>
        <w:sz w:val="40"/>
        <w:szCs w:val="40"/>
      </w:rPr>
    </w:pPr>
    <w:r w:rsidRPr="004D72F6">
      <w:rPr>
        <w:rStyle w:val="lev"/>
        <w:rFonts w:ascii="Avenir Heavy" w:hAnsi="Avenir Heavy"/>
        <w:b w:val="0"/>
        <w:bCs w:val="0"/>
        <w:color w:val="135675"/>
        <w:sz w:val="40"/>
        <w:szCs w:val="40"/>
      </w:rPr>
      <w:t>ecoLive association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4F91"/>
    <w:multiLevelType w:val="hybridMultilevel"/>
    <w:tmpl w:val="78EEE1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74051"/>
    <w:multiLevelType w:val="hybridMultilevel"/>
    <w:tmpl w:val="0DACC864"/>
    <w:lvl w:ilvl="0" w:tplc="3E70C93E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11397"/>
    <w:multiLevelType w:val="multilevel"/>
    <w:tmpl w:val="7BB08B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90F58D6"/>
    <w:multiLevelType w:val="hybridMultilevel"/>
    <w:tmpl w:val="99FE27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129BB"/>
    <w:multiLevelType w:val="hybridMultilevel"/>
    <w:tmpl w:val="662AD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651420"/>
    <w:multiLevelType w:val="multilevel"/>
    <w:tmpl w:val="2E84D996"/>
    <w:lvl w:ilvl="0">
      <w:start w:val="1"/>
      <w:numFmt w:val="decimal"/>
      <w:pStyle w:val="Titre3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BF21B0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E9D0304"/>
    <w:multiLevelType w:val="hybridMultilevel"/>
    <w:tmpl w:val="DA4ACD02"/>
    <w:lvl w:ilvl="0" w:tplc="605C32DE">
      <w:start w:val="1"/>
      <w:numFmt w:val="decimal"/>
      <w:lvlText w:val="Article %1: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1E730BF"/>
    <w:multiLevelType w:val="multilevel"/>
    <w:tmpl w:val="C9F8E004"/>
    <w:lvl w:ilvl="0">
      <w:start w:val="1"/>
      <w:numFmt w:val="decimal"/>
      <w:lvlText w:val="Article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1FF50DF"/>
    <w:multiLevelType w:val="hybridMultilevel"/>
    <w:tmpl w:val="BEC2B3D8"/>
    <w:lvl w:ilvl="0" w:tplc="FC980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91B3A"/>
    <w:multiLevelType w:val="multilevel"/>
    <w:tmpl w:val="DA4ACD02"/>
    <w:lvl w:ilvl="0">
      <w:start w:val="1"/>
      <w:numFmt w:val="decimal"/>
      <w:lvlText w:val="Article %1: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7E50CA"/>
    <w:multiLevelType w:val="hybridMultilevel"/>
    <w:tmpl w:val="BD7E1302"/>
    <w:lvl w:ilvl="0" w:tplc="B98CB6F2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C30CC0"/>
    <w:multiLevelType w:val="hybridMultilevel"/>
    <w:tmpl w:val="C3F073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0F1461"/>
    <w:multiLevelType w:val="hybridMultilevel"/>
    <w:tmpl w:val="E1180A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D9234B"/>
    <w:multiLevelType w:val="multilevel"/>
    <w:tmpl w:val="0BE838F0"/>
    <w:lvl w:ilvl="0">
      <w:start w:val="1"/>
      <w:numFmt w:val="decimal"/>
      <w:pStyle w:val="Titre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256861287">
    <w:abstractNumId w:val="12"/>
  </w:num>
  <w:num w:numId="2" w16cid:durableId="416825466">
    <w:abstractNumId w:val="0"/>
  </w:num>
  <w:num w:numId="3" w16cid:durableId="1068259593">
    <w:abstractNumId w:val="3"/>
  </w:num>
  <w:num w:numId="4" w16cid:durableId="1762991311">
    <w:abstractNumId w:val="13"/>
  </w:num>
  <w:num w:numId="5" w16cid:durableId="1910194524">
    <w:abstractNumId w:val="4"/>
  </w:num>
  <w:num w:numId="6" w16cid:durableId="1471315260">
    <w:abstractNumId w:val="1"/>
  </w:num>
  <w:num w:numId="7" w16cid:durableId="2009481729">
    <w:abstractNumId w:val="11"/>
  </w:num>
  <w:num w:numId="8" w16cid:durableId="2014721577">
    <w:abstractNumId w:val="9"/>
  </w:num>
  <w:num w:numId="9" w16cid:durableId="391344871">
    <w:abstractNumId w:val="7"/>
  </w:num>
  <w:num w:numId="10" w16cid:durableId="789323372">
    <w:abstractNumId w:val="8"/>
  </w:num>
  <w:num w:numId="11" w16cid:durableId="1328903867">
    <w:abstractNumId w:val="10"/>
  </w:num>
  <w:num w:numId="12" w16cid:durableId="2009939577">
    <w:abstractNumId w:val="14"/>
  </w:num>
  <w:num w:numId="13" w16cid:durableId="675503660">
    <w:abstractNumId w:val="6"/>
  </w:num>
  <w:num w:numId="14" w16cid:durableId="569000305">
    <w:abstractNumId w:val="5"/>
  </w:num>
  <w:num w:numId="15" w16cid:durableId="11206858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993"/>
    <w:rsid w:val="000517F3"/>
    <w:rsid w:val="00071A89"/>
    <w:rsid w:val="000A6AE7"/>
    <w:rsid w:val="0011105B"/>
    <w:rsid w:val="00142E7A"/>
    <w:rsid w:val="001535ED"/>
    <w:rsid w:val="001B4152"/>
    <w:rsid w:val="001D559C"/>
    <w:rsid w:val="00201A86"/>
    <w:rsid w:val="00217993"/>
    <w:rsid w:val="002D746E"/>
    <w:rsid w:val="002F7B14"/>
    <w:rsid w:val="003235AC"/>
    <w:rsid w:val="0036411A"/>
    <w:rsid w:val="00370C61"/>
    <w:rsid w:val="00376C22"/>
    <w:rsid w:val="0039587D"/>
    <w:rsid w:val="003F5983"/>
    <w:rsid w:val="00421CBA"/>
    <w:rsid w:val="004D72F6"/>
    <w:rsid w:val="005031A7"/>
    <w:rsid w:val="00572686"/>
    <w:rsid w:val="00602075"/>
    <w:rsid w:val="0065314F"/>
    <w:rsid w:val="006B14EC"/>
    <w:rsid w:val="00744499"/>
    <w:rsid w:val="007735F7"/>
    <w:rsid w:val="007C35E2"/>
    <w:rsid w:val="0080067F"/>
    <w:rsid w:val="00801A8D"/>
    <w:rsid w:val="00874806"/>
    <w:rsid w:val="008A2647"/>
    <w:rsid w:val="008B30CA"/>
    <w:rsid w:val="009B4ECF"/>
    <w:rsid w:val="009B53A2"/>
    <w:rsid w:val="00A07146"/>
    <w:rsid w:val="00A128F9"/>
    <w:rsid w:val="00A3624F"/>
    <w:rsid w:val="00AA074B"/>
    <w:rsid w:val="00AE2CAA"/>
    <w:rsid w:val="00AE6BB8"/>
    <w:rsid w:val="00B1742E"/>
    <w:rsid w:val="00BC6605"/>
    <w:rsid w:val="00BF59A3"/>
    <w:rsid w:val="00C576D2"/>
    <w:rsid w:val="00CD15F4"/>
    <w:rsid w:val="00D27F39"/>
    <w:rsid w:val="00D3303F"/>
    <w:rsid w:val="00D47852"/>
    <w:rsid w:val="00D84ECC"/>
    <w:rsid w:val="00DE7233"/>
    <w:rsid w:val="00DF5A52"/>
    <w:rsid w:val="00E1489F"/>
    <w:rsid w:val="00E402CE"/>
    <w:rsid w:val="00E61034"/>
    <w:rsid w:val="00ED6DF8"/>
    <w:rsid w:val="00EE6313"/>
    <w:rsid w:val="00EF033C"/>
    <w:rsid w:val="00F11D1F"/>
    <w:rsid w:val="00FF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336677"/>
  <w14:defaultImageDpi w14:val="300"/>
  <w15:docId w15:val="{D4162633-09E9-1841-9221-3DFFEBE87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1A89"/>
    <w:pPr>
      <w:spacing w:after="60"/>
    </w:pPr>
    <w:rPr>
      <w:rFonts w:ascii="Cuprum" w:hAnsi="Cuprum"/>
      <w:sz w:val="20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402CE"/>
    <w:pPr>
      <w:keepNext/>
      <w:spacing w:before="240" w:after="120"/>
      <w:outlineLvl w:val="0"/>
    </w:pPr>
    <w:rPr>
      <w:b/>
      <w:color w:val="C71D0E"/>
      <w:sz w:val="28"/>
      <w:szCs w:val="4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E402CE"/>
    <w:pPr>
      <w:numPr>
        <w:numId w:val="12"/>
      </w:numPr>
      <w:spacing w:after="60"/>
      <w:ind w:left="426" w:hanging="426"/>
      <w:outlineLvl w:val="1"/>
    </w:pPr>
    <w:rPr>
      <w:color w:val="997A7A"/>
      <w:sz w:val="24"/>
      <w:szCs w:val="24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071A89"/>
    <w:pPr>
      <w:numPr>
        <w:numId w:val="14"/>
      </w:numPr>
      <w:spacing w:before="120" w:after="0"/>
      <w:ind w:left="425" w:hanging="425"/>
      <w:outlineLvl w:val="2"/>
    </w:pPr>
    <w:rPr>
      <w:sz w:val="22"/>
    </w:rPr>
  </w:style>
  <w:style w:type="paragraph" w:styleId="Titre4">
    <w:name w:val="heading 4"/>
    <w:basedOn w:val="Titre3"/>
    <w:next w:val="Normal"/>
    <w:link w:val="Titre4Car"/>
    <w:uiPriority w:val="9"/>
    <w:unhideWhenUsed/>
    <w:rsid w:val="00071A89"/>
    <w:pPr>
      <w:numPr>
        <w:numId w:val="0"/>
      </w:numPr>
      <w:outlineLvl w:val="3"/>
    </w:pPr>
    <w:rPr>
      <w:color w:val="4BACC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E723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E7233"/>
    <w:rPr>
      <w:rFonts w:ascii="Arial Narrow" w:hAnsi="Arial Narrow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E72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E7233"/>
    <w:rPr>
      <w:rFonts w:ascii="Arial Narrow" w:hAnsi="Arial Narrow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723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7233"/>
    <w:rPr>
      <w:rFonts w:ascii="Lucida Grande" w:hAnsi="Lucida Grande" w:cs="Lucida Grande"/>
      <w:sz w:val="18"/>
      <w:szCs w:val="18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E402CE"/>
    <w:rPr>
      <w:rFonts w:ascii="Cuprum" w:hAnsi="Cuprum"/>
      <w:b/>
      <w:color w:val="C71D0E"/>
      <w:sz w:val="28"/>
      <w:szCs w:val="48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E402CE"/>
    <w:rPr>
      <w:rFonts w:ascii="Cuprum" w:hAnsi="Cuprum"/>
      <w:b/>
      <w:color w:val="997A7A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071A89"/>
    <w:rPr>
      <w:rFonts w:ascii="Cuprum" w:hAnsi="Cuprum"/>
      <w:b/>
      <w:color w:val="997A7A"/>
      <w:sz w:val="22"/>
      <w:lang w:val="fr-FR"/>
    </w:rPr>
  </w:style>
  <w:style w:type="paragraph" w:styleId="Paragraphedeliste">
    <w:name w:val="List Paragraph"/>
    <w:basedOn w:val="Normal"/>
    <w:uiPriority w:val="34"/>
    <w:qFormat/>
    <w:rsid w:val="00071A89"/>
    <w:pPr>
      <w:numPr>
        <w:numId w:val="6"/>
      </w:numPr>
      <w:ind w:left="714" w:hanging="288"/>
      <w:contextualSpacing/>
      <w:jc w:val="both"/>
    </w:pPr>
    <w:rPr>
      <w:szCs w:val="20"/>
    </w:rPr>
  </w:style>
  <w:style w:type="character" w:styleId="lev">
    <w:name w:val="Strong"/>
    <w:basedOn w:val="Policepardfaut"/>
    <w:uiPriority w:val="22"/>
    <w:rsid w:val="006B14EC"/>
    <w:rPr>
      <w:b/>
      <w:bCs/>
    </w:rPr>
  </w:style>
  <w:style w:type="paragraph" w:styleId="Sansinterligne">
    <w:name w:val="No Spacing"/>
    <w:aliases w:val="Titre du document"/>
    <w:uiPriority w:val="1"/>
    <w:qFormat/>
    <w:rsid w:val="00E402CE"/>
    <w:pPr>
      <w:jc w:val="center"/>
    </w:pPr>
    <w:rPr>
      <w:rFonts w:ascii="Cuprum" w:hAnsi="Cuprum"/>
      <w:b/>
      <w:color w:val="C71D0E"/>
      <w:sz w:val="40"/>
      <w:szCs w:val="40"/>
      <w:lang w:val="fr-FR"/>
    </w:rPr>
  </w:style>
  <w:style w:type="paragraph" w:customStyle="1" w:styleId="Policelogo">
    <w:name w:val="Police logo"/>
    <w:qFormat/>
    <w:rsid w:val="0039587D"/>
    <w:pPr>
      <w:spacing w:line="336" w:lineRule="auto"/>
      <w:jc w:val="center"/>
    </w:pPr>
    <w:rPr>
      <w:rFonts w:ascii="Avenir Black Oblique" w:hAnsi="Avenir Black Oblique"/>
      <w:color w:val="997A7A"/>
      <w:w w:val="95"/>
      <w:sz w:val="36"/>
      <w:szCs w:val="28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071A89"/>
    <w:rPr>
      <w:rFonts w:ascii="Cuprum" w:hAnsi="Cuprum"/>
      <w:b/>
      <w:color w:val="4BACC4"/>
      <w:sz w:val="22"/>
      <w:lang w:val="fr-FR"/>
    </w:rPr>
  </w:style>
  <w:style w:type="paragraph" w:styleId="Sous-titre">
    <w:name w:val="Subtitle"/>
    <w:basedOn w:val="Titre4"/>
    <w:next w:val="Normal"/>
    <w:link w:val="Sous-titreCar"/>
    <w:uiPriority w:val="11"/>
    <w:qFormat/>
    <w:rsid w:val="00071A89"/>
  </w:style>
  <w:style w:type="character" w:customStyle="1" w:styleId="Sous-titreCar">
    <w:name w:val="Sous-titre Car"/>
    <w:basedOn w:val="Policepardfaut"/>
    <w:link w:val="Sous-titre"/>
    <w:uiPriority w:val="11"/>
    <w:rsid w:val="00071A89"/>
    <w:rPr>
      <w:rFonts w:ascii="Cuprum" w:hAnsi="Cuprum"/>
      <w:b/>
      <w:color w:val="4BACC4"/>
      <w:sz w:val="22"/>
      <w:lang w:val="fr-FR"/>
    </w:rPr>
  </w:style>
  <w:style w:type="character" w:styleId="Accentuationlgre">
    <w:name w:val="Subtle Emphasis"/>
    <w:basedOn w:val="Policepardfaut"/>
    <w:uiPriority w:val="19"/>
    <w:qFormat/>
    <w:rsid w:val="00071A89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rsid w:val="00071A89"/>
    <w:rPr>
      <w:i/>
      <w:iCs/>
    </w:rPr>
  </w:style>
  <w:style w:type="table" w:styleId="Grilledutableau">
    <w:name w:val="Table Grid"/>
    <w:basedOn w:val="TableauNormal"/>
    <w:rsid w:val="00071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depage">
    <w:name w:val="Bas de page"/>
    <w:basedOn w:val="Pieddepage"/>
    <w:link w:val="BasdepageCar"/>
    <w:qFormat/>
    <w:rsid w:val="00071A89"/>
    <w:rPr>
      <w:color w:val="4BACC4"/>
      <w:sz w:val="16"/>
    </w:rPr>
  </w:style>
  <w:style w:type="character" w:customStyle="1" w:styleId="BasdepageCar">
    <w:name w:val="Bas de page Car"/>
    <w:basedOn w:val="PieddepageCar"/>
    <w:link w:val="Basdepage"/>
    <w:rsid w:val="00071A89"/>
    <w:rPr>
      <w:rFonts w:ascii="Cuprum" w:hAnsi="Cuprum"/>
      <w:color w:val="4BACC4"/>
      <w:sz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6" Type="http://schemas.openxmlformats.org/officeDocument/2006/relationships/image" Target="media/image26.png"/><Relationship Id="rId21" Type="http://schemas.openxmlformats.org/officeDocument/2006/relationships/image" Target="media/image21.emf"/><Relationship Id="rId42" Type="http://schemas.openxmlformats.org/officeDocument/2006/relationships/image" Target="media/image42.emf"/><Relationship Id="rId47" Type="http://schemas.openxmlformats.org/officeDocument/2006/relationships/image" Target="media/image47.emf"/><Relationship Id="rId63" Type="http://schemas.openxmlformats.org/officeDocument/2006/relationships/image" Target="media/image63.png"/><Relationship Id="rId68" Type="http://schemas.openxmlformats.org/officeDocument/2006/relationships/image" Target="media/image68.png"/><Relationship Id="rId84" Type="http://schemas.openxmlformats.org/officeDocument/2006/relationships/image" Target="media/image84.png"/><Relationship Id="rId89" Type="http://schemas.openxmlformats.org/officeDocument/2006/relationships/image" Target="media/image89.png"/><Relationship Id="rId16" Type="http://schemas.openxmlformats.org/officeDocument/2006/relationships/image" Target="media/image16.emf"/><Relationship Id="rId11" Type="http://schemas.openxmlformats.org/officeDocument/2006/relationships/image" Target="media/image11.emf"/><Relationship Id="rId32" Type="http://schemas.openxmlformats.org/officeDocument/2006/relationships/image" Target="media/image32.png"/><Relationship Id="rId37" Type="http://schemas.openxmlformats.org/officeDocument/2006/relationships/image" Target="media/image37.emf"/><Relationship Id="rId53" Type="http://schemas.openxmlformats.org/officeDocument/2006/relationships/image" Target="media/image53.png"/><Relationship Id="rId58" Type="http://schemas.openxmlformats.org/officeDocument/2006/relationships/image" Target="media/image58.png"/><Relationship Id="rId74" Type="http://schemas.openxmlformats.org/officeDocument/2006/relationships/image" Target="media/image74.emf"/><Relationship Id="rId79" Type="http://schemas.openxmlformats.org/officeDocument/2006/relationships/image" Target="media/image79.png"/><Relationship Id="rId5" Type="http://schemas.openxmlformats.org/officeDocument/2006/relationships/image" Target="media/image5.png"/><Relationship Id="rId90" Type="http://schemas.openxmlformats.org/officeDocument/2006/relationships/image" Target="media/image90.png"/><Relationship Id="rId95" Type="http://schemas.openxmlformats.org/officeDocument/2006/relationships/image" Target="media/image95.png"/><Relationship Id="rId22" Type="http://schemas.openxmlformats.org/officeDocument/2006/relationships/image" Target="media/image22.emf"/><Relationship Id="rId27" Type="http://schemas.openxmlformats.org/officeDocument/2006/relationships/image" Target="media/image27.png"/><Relationship Id="rId43" Type="http://schemas.openxmlformats.org/officeDocument/2006/relationships/image" Target="media/image43.emf"/><Relationship Id="rId48" Type="http://schemas.openxmlformats.org/officeDocument/2006/relationships/image" Target="media/image48.emf"/><Relationship Id="rId64" Type="http://schemas.openxmlformats.org/officeDocument/2006/relationships/image" Target="media/image64.png"/><Relationship Id="rId69" Type="http://schemas.openxmlformats.org/officeDocument/2006/relationships/image" Target="media/image69.png"/><Relationship Id="rId80" Type="http://schemas.openxmlformats.org/officeDocument/2006/relationships/image" Target="media/image80.png"/><Relationship Id="rId85" Type="http://schemas.openxmlformats.org/officeDocument/2006/relationships/image" Target="media/image85.png"/><Relationship Id="rId3" Type="http://schemas.openxmlformats.org/officeDocument/2006/relationships/image" Target="media/image3.png"/><Relationship Id="rId12" Type="http://schemas.openxmlformats.org/officeDocument/2006/relationships/image" Target="media/image12.emf"/><Relationship Id="rId17" Type="http://schemas.openxmlformats.org/officeDocument/2006/relationships/image" Target="media/image17.emf"/><Relationship Id="rId25" Type="http://schemas.openxmlformats.org/officeDocument/2006/relationships/image" Target="media/image25.emf"/><Relationship Id="rId33" Type="http://schemas.openxmlformats.org/officeDocument/2006/relationships/image" Target="media/image33.png"/><Relationship Id="rId38" Type="http://schemas.openxmlformats.org/officeDocument/2006/relationships/image" Target="media/image38.emf"/><Relationship Id="rId46" Type="http://schemas.openxmlformats.org/officeDocument/2006/relationships/image" Target="media/image46.emf"/><Relationship Id="rId59" Type="http://schemas.openxmlformats.org/officeDocument/2006/relationships/image" Target="media/image59.png"/><Relationship Id="rId67" Type="http://schemas.openxmlformats.org/officeDocument/2006/relationships/image" Target="media/image67.png"/><Relationship Id="rId20" Type="http://schemas.openxmlformats.org/officeDocument/2006/relationships/image" Target="media/image20.emf"/><Relationship Id="rId41" Type="http://schemas.openxmlformats.org/officeDocument/2006/relationships/image" Target="media/image41.emf"/><Relationship Id="rId54" Type="http://schemas.openxmlformats.org/officeDocument/2006/relationships/image" Target="media/image54.png"/><Relationship Id="rId62" Type="http://schemas.openxmlformats.org/officeDocument/2006/relationships/image" Target="media/image62.png"/><Relationship Id="rId70" Type="http://schemas.openxmlformats.org/officeDocument/2006/relationships/image" Target="media/image70.png"/><Relationship Id="rId75" Type="http://schemas.openxmlformats.org/officeDocument/2006/relationships/image" Target="media/image75.emf"/><Relationship Id="rId83" Type="http://schemas.openxmlformats.org/officeDocument/2006/relationships/image" Target="media/image83.png"/><Relationship Id="rId88" Type="http://schemas.openxmlformats.org/officeDocument/2006/relationships/image" Target="media/image88.png"/><Relationship Id="rId91" Type="http://schemas.openxmlformats.org/officeDocument/2006/relationships/image" Target="media/image91.png"/><Relationship Id="rId96" Type="http://schemas.openxmlformats.org/officeDocument/2006/relationships/image" Target="media/image9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5" Type="http://schemas.openxmlformats.org/officeDocument/2006/relationships/image" Target="media/image15.emf"/><Relationship Id="rId23" Type="http://schemas.openxmlformats.org/officeDocument/2006/relationships/image" Target="media/image23.emf"/><Relationship Id="rId28" Type="http://schemas.openxmlformats.org/officeDocument/2006/relationships/image" Target="media/image28.png"/><Relationship Id="rId36" Type="http://schemas.openxmlformats.org/officeDocument/2006/relationships/image" Target="media/image36.emf"/><Relationship Id="rId49" Type="http://schemas.openxmlformats.org/officeDocument/2006/relationships/image" Target="media/image49.emf"/><Relationship Id="rId57" Type="http://schemas.openxmlformats.org/officeDocument/2006/relationships/image" Target="media/image5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44" Type="http://schemas.openxmlformats.org/officeDocument/2006/relationships/image" Target="media/image44.emf"/><Relationship Id="rId52" Type="http://schemas.openxmlformats.org/officeDocument/2006/relationships/image" Target="media/image52.png"/><Relationship Id="rId60" Type="http://schemas.openxmlformats.org/officeDocument/2006/relationships/image" Target="media/image60.png"/><Relationship Id="rId65" Type="http://schemas.openxmlformats.org/officeDocument/2006/relationships/image" Target="media/image65.png"/><Relationship Id="rId73" Type="http://schemas.openxmlformats.org/officeDocument/2006/relationships/image" Target="media/image73.emf"/><Relationship Id="rId78" Type="http://schemas.openxmlformats.org/officeDocument/2006/relationships/image" Target="media/image78.png"/><Relationship Id="rId81" Type="http://schemas.openxmlformats.org/officeDocument/2006/relationships/image" Target="media/image81.png"/><Relationship Id="rId86" Type="http://schemas.openxmlformats.org/officeDocument/2006/relationships/image" Target="media/image86.png"/><Relationship Id="rId94" Type="http://schemas.openxmlformats.org/officeDocument/2006/relationships/image" Target="media/image94.png"/><Relationship Id="rId99" Type="http://schemas.openxmlformats.org/officeDocument/2006/relationships/image" Target="media/image99.emf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3" Type="http://schemas.openxmlformats.org/officeDocument/2006/relationships/image" Target="media/image13.emf"/><Relationship Id="rId18" Type="http://schemas.openxmlformats.org/officeDocument/2006/relationships/image" Target="media/image18.emf"/><Relationship Id="rId39" Type="http://schemas.openxmlformats.org/officeDocument/2006/relationships/image" Target="media/image39.emf"/><Relationship Id="rId34" Type="http://schemas.openxmlformats.org/officeDocument/2006/relationships/image" Target="media/image34.png"/><Relationship Id="rId50" Type="http://schemas.openxmlformats.org/officeDocument/2006/relationships/image" Target="media/image50.emf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emf"/><Relationship Id="rId7" Type="http://schemas.openxmlformats.org/officeDocument/2006/relationships/image" Target="media/image7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4" Type="http://schemas.openxmlformats.org/officeDocument/2006/relationships/image" Target="media/image24.emf"/><Relationship Id="rId40" Type="http://schemas.openxmlformats.org/officeDocument/2006/relationships/image" Target="media/image40.emf"/><Relationship Id="rId45" Type="http://schemas.openxmlformats.org/officeDocument/2006/relationships/image" Target="media/image45.emf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" Type="http://schemas.openxmlformats.org/officeDocument/2006/relationships/image" Target="media/image19.emf"/><Relationship Id="rId14" Type="http://schemas.openxmlformats.org/officeDocument/2006/relationships/image" Target="media/image14.emf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emf"/><Relationship Id="rId8" Type="http://schemas.openxmlformats.org/officeDocument/2006/relationships/image" Target="media/image8.png"/><Relationship Id="rId51" Type="http://schemas.openxmlformats.org/officeDocument/2006/relationships/image" Target="media/image51.png"/><Relationship Id="rId72" Type="http://schemas.openxmlformats.org/officeDocument/2006/relationships/image" Target="media/image72.emf"/><Relationship Id="rId93" Type="http://schemas.openxmlformats.org/officeDocument/2006/relationships/image" Target="media/image93.png"/><Relationship Id="rId98" Type="http://schemas.openxmlformats.org/officeDocument/2006/relationships/image" Target="media/image98.emf"/></Relationships>
</file>

<file path=word/_rels/header2.xml.rels><?xml version="1.0" encoding="UTF-8" standalone="yes"?>
<Relationships xmlns="http://schemas.openxmlformats.org/package/2006/relationships"><Relationship Id="rId26" Type="http://schemas.openxmlformats.org/officeDocument/2006/relationships/image" Target="media/image75.emf"/><Relationship Id="rId21" Type="http://schemas.openxmlformats.org/officeDocument/2006/relationships/image" Target="media/image70.png"/><Relationship Id="rId42" Type="http://schemas.openxmlformats.org/officeDocument/2006/relationships/image" Target="media/image91.png"/><Relationship Id="rId47" Type="http://schemas.openxmlformats.org/officeDocument/2006/relationships/image" Target="media/image96.png"/><Relationship Id="rId63" Type="http://schemas.openxmlformats.org/officeDocument/2006/relationships/image" Target="media/image12.emf"/><Relationship Id="rId68" Type="http://schemas.openxmlformats.org/officeDocument/2006/relationships/image" Target="media/image17.emf"/><Relationship Id="rId84" Type="http://schemas.openxmlformats.org/officeDocument/2006/relationships/image" Target="media/image33.png"/><Relationship Id="rId89" Type="http://schemas.openxmlformats.org/officeDocument/2006/relationships/image" Target="media/image38.emf"/><Relationship Id="rId16" Type="http://schemas.openxmlformats.org/officeDocument/2006/relationships/image" Target="media/image65.png"/><Relationship Id="rId11" Type="http://schemas.openxmlformats.org/officeDocument/2006/relationships/image" Target="media/image60.png"/><Relationship Id="rId32" Type="http://schemas.openxmlformats.org/officeDocument/2006/relationships/image" Target="media/image81.png"/><Relationship Id="rId37" Type="http://schemas.openxmlformats.org/officeDocument/2006/relationships/image" Target="media/image86.png"/><Relationship Id="rId53" Type="http://schemas.openxmlformats.org/officeDocument/2006/relationships/image" Target="media/image2.png"/><Relationship Id="rId58" Type="http://schemas.openxmlformats.org/officeDocument/2006/relationships/image" Target="media/image7.png"/><Relationship Id="rId74" Type="http://schemas.openxmlformats.org/officeDocument/2006/relationships/image" Target="media/image23.emf"/><Relationship Id="rId79" Type="http://schemas.openxmlformats.org/officeDocument/2006/relationships/image" Target="media/image28.png"/><Relationship Id="rId5" Type="http://schemas.openxmlformats.org/officeDocument/2006/relationships/image" Target="media/image54.png"/><Relationship Id="rId90" Type="http://schemas.openxmlformats.org/officeDocument/2006/relationships/image" Target="media/image39.emf"/><Relationship Id="rId95" Type="http://schemas.openxmlformats.org/officeDocument/2006/relationships/image" Target="media/image44.emf"/><Relationship Id="rId22" Type="http://schemas.openxmlformats.org/officeDocument/2006/relationships/image" Target="media/image71.png"/><Relationship Id="rId27" Type="http://schemas.openxmlformats.org/officeDocument/2006/relationships/image" Target="media/image76.png"/><Relationship Id="rId43" Type="http://schemas.openxmlformats.org/officeDocument/2006/relationships/image" Target="media/image92.png"/><Relationship Id="rId48" Type="http://schemas.openxmlformats.org/officeDocument/2006/relationships/image" Target="media/image97.emf"/><Relationship Id="rId64" Type="http://schemas.openxmlformats.org/officeDocument/2006/relationships/image" Target="media/image13.emf"/><Relationship Id="rId69" Type="http://schemas.openxmlformats.org/officeDocument/2006/relationships/image" Target="media/image18.emf"/><Relationship Id="rId80" Type="http://schemas.openxmlformats.org/officeDocument/2006/relationships/image" Target="media/image29.png"/><Relationship Id="rId85" Type="http://schemas.openxmlformats.org/officeDocument/2006/relationships/image" Target="media/image34.png"/><Relationship Id="rId12" Type="http://schemas.openxmlformats.org/officeDocument/2006/relationships/image" Target="media/image61.png"/><Relationship Id="rId17" Type="http://schemas.openxmlformats.org/officeDocument/2006/relationships/image" Target="media/image66.png"/><Relationship Id="rId25" Type="http://schemas.openxmlformats.org/officeDocument/2006/relationships/image" Target="media/image74.emf"/><Relationship Id="rId33" Type="http://schemas.openxmlformats.org/officeDocument/2006/relationships/image" Target="media/image82.png"/><Relationship Id="rId38" Type="http://schemas.openxmlformats.org/officeDocument/2006/relationships/image" Target="media/image87.png"/><Relationship Id="rId46" Type="http://schemas.openxmlformats.org/officeDocument/2006/relationships/image" Target="media/image95.png"/><Relationship Id="rId59" Type="http://schemas.openxmlformats.org/officeDocument/2006/relationships/image" Target="media/image8.png"/><Relationship Id="rId67" Type="http://schemas.openxmlformats.org/officeDocument/2006/relationships/image" Target="media/image16.emf"/><Relationship Id="rId20" Type="http://schemas.openxmlformats.org/officeDocument/2006/relationships/image" Target="media/image69.png"/><Relationship Id="rId41" Type="http://schemas.openxmlformats.org/officeDocument/2006/relationships/image" Target="media/image90.png"/><Relationship Id="rId54" Type="http://schemas.openxmlformats.org/officeDocument/2006/relationships/image" Target="media/image3.png"/><Relationship Id="rId62" Type="http://schemas.openxmlformats.org/officeDocument/2006/relationships/image" Target="media/image11.emf"/><Relationship Id="rId70" Type="http://schemas.openxmlformats.org/officeDocument/2006/relationships/image" Target="media/image19.emf"/><Relationship Id="rId75" Type="http://schemas.openxmlformats.org/officeDocument/2006/relationships/image" Target="media/image24.emf"/><Relationship Id="rId83" Type="http://schemas.openxmlformats.org/officeDocument/2006/relationships/image" Target="media/image32.png"/><Relationship Id="rId88" Type="http://schemas.openxmlformats.org/officeDocument/2006/relationships/image" Target="media/image37.emf"/><Relationship Id="rId91" Type="http://schemas.openxmlformats.org/officeDocument/2006/relationships/image" Target="media/image40.emf"/><Relationship Id="rId96" Type="http://schemas.openxmlformats.org/officeDocument/2006/relationships/image" Target="media/image45.emf"/><Relationship Id="rId1" Type="http://schemas.openxmlformats.org/officeDocument/2006/relationships/image" Target="media/image101.png"/><Relationship Id="rId6" Type="http://schemas.openxmlformats.org/officeDocument/2006/relationships/image" Target="media/image55.png"/><Relationship Id="rId15" Type="http://schemas.openxmlformats.org/officeDocument/2006/relationships/image" Target="media/image64.png"/><Relationship Id="rId23" Type="http://schemas.openxmlformats.org/officeDocument/2006/relationships/image" Target="media/image72.emf"/><Relationship Id="rId28" Type="http://schemas.openxmlformats.org/officeDocument/2006/relationships/image" Target="media/image77.png"/><Relationship Id="rId36" Type="http://schemas.openxmlformats.org/officeDocument/2006/relationships/image" Target="media/image85.png"/><Relationship Id="rId49" Type="http://schemas.openxmlformats.org/officeDocument/2006/relationships/image" Target="media/image98.emf"/><Relationship Id="rId57" Type="http://schemas.openxmlformats.org/officeDocument/2006/relationships/image" Target="media/image6.png"/><Relationship Id="rId10" Type="http://schemas.openxmlformats.org/officeDocument/2006/relationships/image" Target="media/image59.png"/><Relationship Id="rId31" Type="http://schemas.openxmlformats.org/officeDocument/2006/relationships/image" Target="media/image80.png"/><Relationship Id="rId44" Type="http://schemas.openxmlformats.org/officeDocument/2006/relationships/image" Target="media/image93.png"/><Relationship Id="rId52" Type="http://schemas.openxmlformats.org/officeDocument/2006/relationships/image" Target="media/image1.png"/><Relationship Id="rId60" Type="http://schemas.openxmlformats.org/officeDocument/2006/relationships/image" Target="media/image9.png"/><Relationship Id="rId65" Type="http://schemas.openxmlformats.org/officeDocument/2006/relationships/image" Target="media/image14.emf"/><Relationship Id="rId73" Type="http://schemas.openxmlformats.org/officeDocument/2006/relationships/image" Target="media/image22.emf"/><Relationship Id="rId78" Type="http://schemas.openxmlformats.org/officeDocument/2006/relationships/image" Target="media/image27.png"/><Relationship Id="rId81" Type="http://schemas.openxmlformats.org/officeDocument/2006/relationships/image" Target="media/image30.png"/><Relationship Id="rId86" Type="http://schemas.openxmlformats.org/officeDocument/2006/relationships/image" Target="media/image35.png"/><Relationship Id="rId94" Type="http://schemas.openxmlformats.org/officeDocument/2006/relationships/image" Target="media/image43.emf"/><Relationship Id="rId99" Type="http://schemas.openxmlformats.org/officeDocument/2006/relationships/image" Target="media/image48.emf"/><Relationship Id="rId101" Type="http://schemas.openxmlformats.org/officeDocument/2006/relationships/image" Target="media/image50.emf"/><Relationship Id="rId4" Type="http://schemas.openxmlformats.org/officeDocument/2006/relationships/image" Target="media/image53.png"/><Relationship Id="rId9" Type="http://schemas.openxmlformats.org/officeDocument/2006/relationships/image" Target="media/image58.png"/><Relationship Id="rId13" Type="http://schemas.openxmlformats.org/officeDocument/2006/relationships/image" Target="media/image62.png"/><Relationship Id="rId18" Type="http://schemas.openxmlformats.org/officeDocument/2006/relationships/image" Target="media/image67.png"/><Relationship Id="rId39" Type="http://schemas.openxmlformats.org/officeDocument/2006/relationships/image" Target="media/image88.png"/><Relationship Id="rId34" Type="http://schemas.openxmlformats.org/officeDocument/2006/relationships/image" Target="media/image83.png"/><Relationship Id="rId50" Type="http://schemas.openxmlformats.org/officeDocument/2006/relationships/image" Target="media/image99.emf"/><Relationship Id="rId55" Type="http://schemas.openxmlformats.org/officeDocument/2006/relationships/image" Target="media/image4.png"/><Relationship Id="rId76" Type="http://schemas.openxmlformats.org/officeDocument/2006/relationships/image" Target="media/image25.emf"/><Relationship Id="rId97" Type="http://schemas.openxmlformats.org/officeDocument/2006/relationships/image" Target="media/image46.emf"/><Relationship Id="rId7" Type="http://schemas.openxmlformats.org/officeDocument/2006/relationships/image" Target="media/image56.png"/><Relationship Id="rId71" Type="http://schemas.openxmlformats.org/officeDocument/2006/relationships/image" Target="media/image20.emf"/><Relationship Id="rId92" Type="http://schemas.openxmlformats.org/officeDocument/2006/relationships/image" Target="media/image41.emf"/><Relationship Id="rId2" Type="http://schemas.openxmlformats.org/officeDocument/2006/relationships/image" Target="media/image51.png"/><Relationship Id="rId29" Type="http://schemas.openxmlformats.org/officeDocument/2006/relationships/image" Target="media/image78.png"/><Relationship Id="rId24" Type="http://schemas.openxmlformats.org/officeDocument/2006/relationships/image" Target="media/image73.emf"/><Relationship Id="rId40" Type="http://schemas.openxmlformats.org/officeDocument/2006/relationships/image" Target="media/image89.png"/><Relationship Id="rId45" Type="http://schemas.openxmlformats.org/officeDocument/2006/relationships/image" Target="media/image94.png"/><Relationship Id="rId66" Type="http://schemas.openxmlformats.org/officeDocument/2006/relationships/image" Target="media/image15.emf"/><Relationship Id="rId87" Type="http://schemas.openxmlformats.org/officeDocument/2006/relationships/image" Target="media/image36.emf"/><Relationship Id="rId61" Type="http://schemas.openxmlformats.org/officeDocument/2006/relationships/image" Target="media/image10.png"/><Relationship Id="rId82" Type="http://schemas.openxmlformats.org/officeDocument/2006/relationships/image" Target="media/image31.png"/><Relationship Id="rId19" Type="http://schemas.openxmlformats.org/officeDocument/2006/relationships/image" Target="media/image68.png"/><Relationship Id="rId14" Type="http://schemas.openxmlformats.org/officeDocument/2006/relationships/image" Target="media/image63.png"/><Relationship Id="rId30" Type="http://schemas.openxmlformats.org/officeDocument/2006/relationships/image" Target="media/image79.png"/><Relationship Id="rId35" Type="http://schemas.openxmlformats.org/officeDocument/2006/relationships/image" Target="media/image84.png"/><Relationship Id="rId56" Type="http://schemas.openxmlformats.org/officeDocument/2006/relationships/image" Target="media/image5.png"/><Relationship Id="rId77" Type="http://schemas.openxmlformats.org/officeDocument/2006/relationships/image" Target="media/image26.png"/><Relationship Id="rId100" Type="http://schemas.openxmlformats.org/officeDocument/2006/relationships/image" Target="media/image49.emf"/><Relationship Id="rId8" Type="http://schemas.openxmlformats.org/officeDocument/2006/relationships/image" Target="media/image57.png"/><Relationship Id="rId51" Type="http://schemas.openxmlformats.org/officeDocument/2006/relationships/image" Target="media/image100.emf"/><Relationship Id="rId72" Type="http://schemas.openxmlformats.org/officeDocument/2006/relationships/image" Target="media/image21.emf"/><Relationship Id="rId93" Type="http://schemas.openxmlformats.org/officeDocument/2006/relationships/image" Target="media/image42.emf"/><Relationship Id="rId98" Type="http://schemas.openxmlformats.org/officeDocument/2006/relationships/image" Target="media/image47.emf"/><Relationship Id="rId3" Type="http://schemas.openxmlformats.org/officeDocument/2006/relationships/image" Target="media/image5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colasketterer/kDrive/Common%20documents/99%20Librairie/6%20Mode&#768;les%20Association/600%20Document%20vertical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0134ED-10C3-E54A-9400-4C441F365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600 Document vertical.dotx</Template>
  <TotalTime>2</TotalTime>
  <Pages>1</Pages>
  <Words>209</Words>
  <Characters>1155</Characters>
  <Application>Microsoft Office Word</Application>
  <DocSecurity>0</DocSecurity>
  <Lines>9</Lines>
  <Paragraphs>2</Paragraphs>
  <ScaleCrop>false</ScaleCrop>
  <Company>ecoLive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Ketterer</dc:creator>
  <cp:keywords/>
  <dc:description/>
  <cp:lastModifiedBy>Nicolas Ketterer</cp:lastModifiedBy>
  <cp:revision>1</cp:revision>
  <cp:lastPrinted>2017-05-24T12:14:00Z</cp:lastPrinted>
  <dcterms:created xsi:type="dcterms:W3CDTF">2025-10-02T05:48:00Z</dcterms:created>
  <dcterms:modified xsi:type="dcterms:W3CDTF">2025-10-02T05:51:00Z</dcterms:modified>
</cp:coreProperties>
</file>